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6F84B" w14:textId="029269B9" w:rsidR="00C37E9A" w:rsidRDefault="002E662D" w:rsidP="002E662D">
      <w:pPr>
        <w:pStyle w:val="aa"/>
        <w:spacing w:after="0"/>
        <w:jc w:val="center"/>
        <w:rPr>
          <w:b/>
          <w:bCs/>
          <w:noProof/>
          <w:color w:val="0070C0"/>
          <w:lang w:bidi="ru-RU"/>
        </w:rPr>
      </w:pPr>
      <w:r w:rsidRPr="00557AFB">
        <w:rPr>
          <w:b/>
          <w:bCs/>
          <w:noProof/>
          <w:color w:val="0070C0"/>
          <w:lang w:bidi="ru-RU"/>
        </w:rPr>
        <w:t>Новогодние истории</w:t>
      </w:r>
    </w:p>
    <w:p w14:paraId="5982C7A8" w14:textId="77777777" w:rsidR="00557AFB" w:rsidRPr="0034014D" w:rsidRDefault="00557AFB" w:rsidP="00CD2A2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iCs/>
          <w:color w:val="000080"/>
          <w:sz w:val="28"/>
          <w:szCs w:val="28"/>
          <w:lang w:eastAsia="ru-RU"/>
        </w:rPr>
      </w:pPr>
      <w:r w:rsidRPr="0034014D">
        <w:rPr>
          <w:rFonts w:ascii="Times New Roman" w:eastAsia="Times New Roman" w:hAnsi="Times New Roman"/>
          <w:b/>
          <w:bCs/>
          <w:i/>
          <w:iCs/>
          <w:color w:val="000080"/>
          <w:sz w:val="28"/>
          <w:szCs w:val="28"/>
          <w:lang w:eastAsia="ru-RU"/>
        </w:rPr>
        <w:t>Посвящается всем, кто</w:t>
      </w:r>
    </w:p>
    <w:p w14:paraId="45EE8026" w14:textId="0734E36D" w:rsidR="00557AFB" w:rsidRPr="00557AFB" w:rsidRDefault="00557AFB" w:rsidP="00CD2A2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014D">
        <w:rPr>
          <w:rFonts w:ascii="Times New Roman" w:eastAsia="Times New Roman" w:hAnsi="Times New Roman"/>
          <w:b/>
          <w:bCs/>
          <w:i/>
          <w:iCs/>
          <w:color w:val="000080"/>
          <w:sz w:val="28"/>
          <w:szCs w:val="28"/>
          <w:lang w:eastAsia="ru-RU"/>
        </w:rPr>
        <w:t>верит в новогодние чудеса</w:t>
      </w:r>
      <w:r>
        <w:rPr>
          <w:rFonts w:ascii="Times New Roman" w:eastAsia="Times New Roman" w:hAnsi="Times New Roman"/>
          <w:b/>
          <w:bCs/>
          <w:i/>
          <w:iCs/>
          <w:color w:val="000080"/>
          <w:sz w:val="28"/>
          <w:szCs w:val="28"/>
          <w:lang w:eastAsia="ru-RU"/>
        </w:rPr>
        <w:t>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195"/>
      </w:tblGrid>
      <w:tr w:rsidR="00881E6A" w:rsidRPr="002E662D" w14:paraId="67244240" w14:textId="77777777" w:rsidTr="00CD2A2F">
        <w:trPr>
          <w:trHeight w:val="4693"/>
        </w:trPr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024E5" w14:textId="64F512B4" w:rsidR="00557AFB" w:rsidRPr="00557AFB" w:rsidRDefault="00557AFB" w:rsidP="00557AFB">
            <w:pPr>
              <w:pStyle w:val="aa"/>
              <w:spacing w:after="0"/>
              <w:jc w:val="center"/>
              <w:rPr>
                <w:b/>
                <w:bCs/>
                <w:noProof/>
                <w:color w:val="002060"/>
              </w:rPr>
            </w:pPr>
            <w:r w:rsidRPr="001F65D0">
              <w:rPr>
                <w:noProof/>
              </w:rPr>
              <w:pict w14:anchorId="0459BA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7" type="#_x0000_t75" style="width:247.5pt;height:192pt;visibility:visible;mso-wrap-style:square">
                  <v:imagedata r:id="rId6" o:title=""/>
                </v:shape>
              </w:pict>
            </w:r>
          </w:p>
        </w:tc>
      </w:tr>
    </w:tbl>
    <w:p w14:paraId="56A766B7" w14:textId="77777777" w:rsidR="00557AFB" w:rsidRPr="00DE121B" w:rsidRDefault="00557AFB" w:rsidP="00CD2A2F">
      <w:pPr>
        <w:pStyle w:val="af"/>
        <w:spacing w:after="0"/>
        <w:rPr>
          <w:b/>
          <w:bCs/>
          <w:noProof/>
          <w:color w:val="004C7A"/>
          <w:sz w:val="28"/>
          <w:szCs w:val="28"/>
          <w:lang w:bidi="ru-RU"/>
        </w:rPr>
      </w:pPr>
      <w:r w:rsidRPr="00DE121B">
        <w:rPr>
          <w:b/>
          <w:bCs/>
          <w:noProof/>
          <w:color w:val="004C7A"/>
          <w:sz w:val="28"/>
          <w:szCs w:val="28"/>
          <w:lang w:bidi="ru-RU"/>
        </w:rPr>
        <w:t>Ученик 2 класса</w:t>
      </w:r>
    </w:p>
    <w:p w14:paraId="25D92654" w14:textId="33C4C165" w:rsidR="00557AFB" w:rsidRPr="00DE121B" w:rsidRDefault="00557AFB" w:rsidP="00557AFB">
      <w:pPr>
        <w:pStyle w:val="af"/>
        <w:spacing w:after="0" w:line="240" w:lineRule="auto"/>
        <w:rPr>
          <w:b/>
          <w:bCs/>
          <w:noProof/>
          <w:color w:val="004C7A"/>
          <w:sz w:val="28"/>
          <w:szCs w:val="28"/>
          <w:lang w:bidi="ru-RU"/>
        </w:rPr>
      </w:pPr>
      <w:r w:rsidRPr="00DE121B">
        <w:rPr>
          <w:b/>
          <w:bCs/>
          <w:noProof/>
          <w:color w:val="004C7A"/>
          <w:sz w:val="28"/>
          <w:szCs w:val="28"/>
          <w:lang w:bidi="ru-RU"/>
        </w:rPr>
        <w:t xml:space="preserve">Байдаков Иван </w:t>
      </w:r>
    </w:p>
    <w:p w14:paraId="1E3C11D1" w14:textId="77777777" w:rsidR="00557AFB" w:rsidRPr="00DE121B" w:rsidRDefault="00557AFB" w:rsidP="00557AFB">
      <w:pPr>
        <w:pStyle w:val="af"/>
        <w:spacing w:after="0"/>
        <w:rPr>
          <w:b/>
          <w:bCs/>
          <w:noProof/>
          <w:color w:val="004C7A"/>
          <w:sz w:val="28"/>
          <w:szCs w:val="28"/>
          <w:lang w:bidi="ru-RU"/>
        </w:rPr>
      </w:pPr>
    </w:p>
    <w:p w14:paraId="01AA9B5E" w14:textId="653B0FC7" w:rsidR="00557AFB" w:rsidRPr="00DE121B" w:rsidRDefault="00557AFB" w:rsidP="00557AFB">
      <w:pPr>
        <w:pStyle w:val="af"/>
        <w:spacing w:after="0"/>
        <w:rPr>
          <w:b/>
          <w:bCs/>
          <w:noProof/>
          <w:color w:val="004C7A"/>
          <w:sz w:val="28"/>
          <w:szCs w:val="28"/>
          <w:lang w:bidi="ru-RU"/>
        </w:rPr>
      </w:pPr>
      <w:r w:rsidRPr="00DE121B">
        <w:rPr>
          <w:b/>
          <w:bCs/>
          <w:noProof/>
          <w:color w:val="004C7A"/>
          <w:sz w:val="28"/>
          <w:szCs w:val="28"/>
          <w:lang w:bidi="ru-RU"/>
        </w:rPr>
        <w:t>Учитель начальных классов</w:t>
      </w:r>
    </w:p>
    <w:p w14:paraId="5BC2DFCB" w14:textId="36DAC454" w:rsidR="002C0C4F" w:rsidRPr="00DE121B" w:rsidRDefault="00557AFB" w:rsidP="00557AFB">
      <w:pPr>
        <w:pStyle w:val="af"/>
        <w:spacing w:after="0"/>
        <w:rPr>
          <w:b/>
          <w:bCs/>
          <w:noProof/>
          <w:color w:val="004C7A"/>
          <w:sz w:val="28"/>
          <w:szCs w:val="28"/>
        </w:rPr>
      </w:pPr>
      <w:r w:rsidRPr="00DE121B">
        <w:rPr>
          <w:b/>
          <w:bCs/>
          <w:noProof/>
          <w:color w:val="004C7A"/>
          <w:sz w:val="28"/>
          <w:szCs w:val="28"/>
          <w:lang w:bidi="ru-RU"/>
        </w:rPr>
        <w:t>Байдакова Наталья Витальевна</w:t>
      </w:r>
    </w:p>
    <w:p w14:paraId="7AD6DFC2" w14:textId="77777777" w:rsidR="00557AFB" w:rsidRPr="00DE121B" w:rsidRDefault="00557AFB" w:rsidP="00557AFB">
      <w:pPr>
        <w:pStyle w:val="af"/>
        <w:rPr>
          <w:b/>
          <w:bCs/>
          <w:noProof/>
          <w:color w:val="004C7A"/>
          <w:sz w:val="28"/>
          <w:szCs w:val="28"/>
          <w:lang w:bidi="ru-RU"/>
        </w:rPr>
      </w:pPr>
    </w:p>
    <w:p w14:paraId="2C4C2919" w14:textId="40C258D6" w:rsidR="00557AFB" w:rsidRPr="00557AFB" w:rsidRDefault="00557AFB" w:rsidP="00557AFB">
      <w:pPr>
        <w:pStyle w:val="af"/>
        <w:rPr>
          <w:noProof/>
          <w:szCs w:val="24"/>
        </w:rPr>
        <w:sectPr w:rsidR="00557AFB" w:rsidRPr="00557AFB" w:rsidSect="00557AFB">
          <w:footerReference w:type="even" r:id="rId7"/>
          <w:footerReference w:type="default" r:id="rId8"/>
          <w:pgSz w:w="8419" w:h="11906" w:orient="landscape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  <w:r w:rsidRPr="00DE121B">
        <w:rPr>
          <w:b/>
          <w:bCs/>
          <w:noProof/>
          <w:color w:val="004C7A"/>
          <w:sz w:val="28"/>
          <w:szCs w:val="28"/>
          <w:lang w:bidi="ru-RU"/>
        </w:rPr>
        <w:t>МАОУ «Школа «Диалог» г. Перми</w:t>
      </w:r>
    </w:p>
    <w:p w14:paraId="6CFAB140" w14:textId="25D26A1D" w:rsidR="004944F7" w:rsidRPr="00187F54" w:rsidRDefault="004944F7" w:rsidP="002E662D">
      <w:pPr>
        <w:pStyle w:val="af"/>
        <w:jc w:val="left"/>
        <w:rPr>
          <w:noProof/>
        </w:rPr>
      </w:pPr>
    </w:p>
    <w:p w14:paraId="686ECB0D" w14:textId="77777777" w:rsidR="00574218" w:rsidRPr="00DE121B" w:rsidRDefault="00574218">
      <w:pPr>
        <w:pStyle w:val="ae"/>
        <w:rPr>
          <w:b/>
          <w:bCs/>
          <w:noProof/>
          <w:color w:val="003251"/>
        </w:rPr>
      </w:pPr>
      <w:r w:rsidRPr="00DE121B">
        <w:rPr>
          <w:b/>
          <w:bCs/>
          <w:color w:val="003251"/>
        </w:rPr>
        <w:t>Оглавле</w:t>
      </w:r>
      <w:r w:rsidRPr="00DE121B">
        <w:rPr>
          <w:b/>
          <w:bCs/>
          <w:noProof/>
          <w:color w:val="003251"/>
          <w:lang w:bidi="ru-RU"/>
        </w:rPr>
        <w:t>ние</w:t>
      </w:r>
    </w:p>
    <w:p w14:paraId="0A876AC7" w14:textId="77777777" w:rsidR="00CD2A2F" w:rsidRPr="00DE121B" w:rsidRDefault="00CD2A2F" w:rsidP="00CD2A2F">
      <w:pPr>
        <w:pStyle w:val="12"/>
        <w:rPr>
          <w:b/>
          <w:bCs/>
          <w:color w:val="003251"/>
          <w:lang w:bidi="ru-RU"/>
        </w:rPr>
      </w:pPr>
    </w:p>
    <w:p w14:paraId="7D7093A7" w14:textId="396F710A" w:rsidR="001C7A0F" w:rsidRPr="00DE121B" w:rsidRDefault="00CD2A2F" w:rsidP="00CD2A2F">
      <w:pPr>
        <w:pStyle w:val="12"/>
        <w:rPr>
          <w:rFonts w:ascii="Trebuchet MS" w:eastAsia="HGGothicM" w:hAnsi="Trebuchet MS"/>
          <w:b/>
          <w:bCs/>
          <w:color w:val="003251"/>
          <w:spacing w:val="0"/>
          <w:lang w:eastAsia="ru-RU"/>
        </w:rPr>
      </w:pPr>
      <w:r w:rsidRPr="00DE121B">
        <w:rPr>
          <w:b/>
          <w:bCs/>
          <w:color w:val="003251"/>
          <w:lang w:bidi="ru-RU"/>
        </w:rPr>
        <w:t xml:space="preserve">Помощник Деда Мороза                                </w:t>
      </w:r>
      <w:r w:rsidR="005416D7" w:rsidRPr="00DE121B">
        <w:rPr>
          <w:b/>
          <w:bCs/>
          <w:color w:val="003251"/>
          <w:lang w:bidi="ru-RU"/>
        </w:rPr>
        <w:t xml:space="preserve"> 3</w:t>
      </w:r>
      <w:r w:rsidR="005F5967" w:rsidRPr="00DE121B">
        <w:rPr>
          <w:b/>
          <w:bCs/>
          <w:color w:val="003251"/>
          <w:lang w:bidi="ru-RU"/>
        </w:rPr>
        <w:fldChar w:fldCharType="begin"/>
      </w:r>
      <w:r w:rsidR="005F5967" w:rsidRPr="00DE121B">
        <w:rPr>
          <w:b/>
          <w:bCs/>
          <w:color w:val="003251"/>
          <w:lang w:bidi="ru-RU"/>
        </w:rPr>
        <w:instrText xml:space="preserve"> TOC \o "1-1" \h \z \t "Title 1,1,Title 2,1,Title 3,1,Title 4,1" </w:instrText>
      </w:r>
      <w:r w:rsidR="005F5967" w:rsidRPr="00DE121B">
        <w:rPr>
          <w:b/>
          <w:bCs/>
          <w:color w:val="003251"/>
          <w:lang w:bidi="ru-RU"/>
        </w:rPr>
        <w:fldChar w:fldCharType="separate"/>
      </w:r>
      <w:hyperlink w:anchor="_Toc22218443" w:history="1"/>
    </w:p>
    <w:p w14:paraId="62DD5704" w14:textId="74460D44" w:rsidR="001C7A0F" w:rsidRPr="00DE121B" w:rsidRDefault="00F9590E" w:rsidP="00CD2A2F">
      <w:pPr>
        <w:pStyle w:val="12"/>
        <w:rPr>
          <w:rFonts w:ascii="Trebuchet MS" w:eastAsia="HGGothicM" w:hAnsi="Trebuchet MS"/>
          <w:b/>
          <w:bCs/>
          <w:color w:val="003251"/>
          <w:spacing w:val="0"/>
          <w:lang w:eastAsia="ru-RU"/>
        </w:rPr>
      </w:pPr>
      <w:hyperlink w:anchor="_Toc22218444" w:history="1">
        <w:r w:rsidR="00CD2A2F" w:rsidRPr="00DE121B">
          <w:rPr>
            <w:rStyle w:val="a7"/>
            <w:b/>
            <w:bCs/>
            <w:color w:val="003251"/>
          </w:rPr>
          <w:t>Дед Мороз с другой планеты</w:t>
        </w:r>
        <w:r w:rsidR="001C7A0F" w:rsidRPr="00DE121B">
          <w:rPr>
            <w:b/>
            <w:bCs/>
            <w:webHidden/>
            <w:color w:val="003251"/>
          </w:rPr>
          <w:tab/>
        </w:r>
        <w:r w:rsidR="00CD2A2F" w:rsidRPr="00DE121B">
          <w:rPr>
            <w:b/>
            <w:bCs/>
            <w:webHidden/>
            <w:color w:val="003251"/>
          </w:rPr>
          <w:t xml:space="preserve">                          </w:t>
        </w:r>
        <w:r w:rsidR="005416D7" w:rsidRPr="00DE121B">
          <w:rPr>
            <w:b/>
            <w:bCs/>
            <w:webHidden/>
            <w:color w:val="003251"/>
          </w:rPr>
          <w:t>5</w:t>
        </w:r>
      </w:hyperlink>
    </w:p>
    <w:p w14:paraId="60601D47" w14:textId="0C3FCF1B" w:rsidR="001C7A0F" w:rsidRPr="00DE121B" w:rsidRDefault="00CD2A2F" w:rsidP="00CD2A2F">
      <w:pPr>
        <w:pStyle w:val="12"/>
        <w:rPr>
          <w:rFonts w:ascii="Trebuchet MS" w:eastAsia="HGGothicM" w:hAnsi="Trebuchet MS"/>
          <w:b/>
          <w:bCs/>
          <w:color w:val="003251"/>
          <w:spacing w:val="0"/>
          <w:lang w:eastAsia="ru-RU"/>
        </w:rPr>
      </w:pPr>
      <w:r w:rsidRPr="00DE121B">
        <w:rPr>
          <w:b/>
          <w:bCs/>
          <w:color w:val="003251"/>
        </w:rPr>
        <w:t xml:space="preserve">Сочинение про Деда Мороза                          </w:t>
      </w:r>
      <w:hyperlink w:anchor="_Toc22218445" w:history="1">
        <w:r w:rsidR="00DE121B" w:rsidRPr="00DE121B">
          <w:rPr>
            <w:b/>
            <w:bCs/>
            <w:webHidden/>
            <w:color w:val="003251"/>
          </w:rPr>
          <w:t>7</w:t>
        </w:r>
      </w:hyperlink>
    </w:p>
    <w:p w14:paraId="22A7C39F" w14:textId="77777777" w:rsidR="00574218" w:rsidRPr="00187F54" w:rsidRDefault="005F5967" w:rsidP="00CD2A2F">
      <w:pPr>
        <w:pStyle w:val="12"/>
      </w:pPr>
      <w:r w:rsidRPr="00DE121B">
        <w:rPr>
          <w:b/>
          <w:bCs/>
          <w:color w:val="003251"/>
          <w:lang w:bidi="ru-RU"/>
        </w:rPr>
        <w:fldChar w:fldCharType="end"/>
      </w:r>
    </w:p>
    <w:p w14:paraId="190868BB" w14:textId="77777777" w:rsidR="004944F7" w:rsidRPr="00187F54" w:rsidRDefault="004944F7" w:rsidP="004944F7">
      <w:pPr>
        <w:rPr>
          <w:noProof/>
        </w:rPr>
      </w:pPr>
    </w:p>
    <w:p w14:paraId="72A689B9" w14:textId="14B86DD0" w:rsidR="006F470F" w:rsidRPr="00187F54" w:rsidRDefault="00DE121B" w:rsidP="006F470F">
      <w:pPr>
        <w:rPr>
          <w:noProof/>
        </w:rPr>
        <w:sectPr w:rsidR="006F470F" w:rsidRPr="00187F54" w:rsidSect="00557AFB">
          <w:type w:val="oddPage"/>
          <w:pgSz w:w="8419" w:h="11906" w:orient="landscape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  <w:r w:rsidRPr="00DE121B">
        <w:pict w14:anchorId="562CEE22">
          <v:shape id="_x0000_i1243" type="#_x0000_t75" style="width:348.75pt;height:249pt;visibility:visible;mso-wrap-style:square">
            <v:imagedata r:id="rId9" o:title=""/>
          </v:shape>
        </w:pict>
      </w:r>
    </w:p>
    <w:tbl>
      <w:tblPr>
        <w:tblW w:w="4863" w:type="pct"/>
        <w:tblCellMar>
          <w:top w:w="58" w:type="dxa"/>
          <w:left w:w="115" w:type="dxa"/>
          <w:bottom w:w="58" w:type="dxa"/>
          <w:right w:w="115" w:type="dxa"/>
        </w:tblCellMar>
        <w:tblLook w:val="0600" w:firstRow="0" w:lastRow="0" w:firstColumn="0" w:lastColumn="0" w:noHBand="1" w:noVBand="1"/>
      </w:tblPr>
      <w:tblGrid>
        <w:gridCol w:w="6714"/>
        <w:gridCol w:w="297"/>
      </w:tblGrid>
      <w:tr w:rsidR="00BA125F" w:rsidRPr="002E662D" w14:paraId="07190955" w14:textId="77777777" w:rsidTr="00081717">
        <w:tc>
          <w:tcPr>
            <w:tcW w:w="6714" w:type="dxa"/>
            <w:shd w:val="clear" w:color="auto" w:fill="auto"/>
          </w:tcPr>
          <w:p w14:paraId="2471F4D1" w14:textId="7A9B3819" w:rsidR="00CD2A2F" w:rsidRPr="00DE121B" w:rsidRDefault="00CD2A2F" w:rsidP="00CD2A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/>
                <w:color w:val="004C7A"/>
                <w:sz w:val="28"/>
                <w:szCs w:val="28"/>
                <w:lang w:eastAsia="ru-RU"/>
              </w:rPr>
              <w:lastRenderedPageBreak/>
              <w:t>ПОМОЩНИК ДЕДА МОРОЗА</w:t>
            </w:r>
          </w:p>
          <w:p w14:paraId="42C9C281" w14:textId="77777777" w:rsidR="00CD2A2F" w:rsidRPr="00DE121B" w:rsidRDefault="00CD2A2F" w:rsidP="00CD2A2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 </w:t>
            </w:r>
          </w:p>
          <w:p w14:paraId="6B794D44" w14:textId="5F617DD5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Calibri" w:eastAsia="Calibri" w:hAnsi="Calibri" w:cs="Times New Roman"/>
                <w:bCs/>
                <w:noProof/>
                <w:color w:val="004C7A"/>
              </w:rPr>
              <w:pict w14:anchorId="5FFA556E">
                <v:shape id="Рисунок 7" o:spid="_x0000_s1035" type="#_x0000_t75" style="position:absolute;margin-left:194.2pt;margin-top:1.9pt;width:67.85pt;height:85.15pt;z-index:-251662848;visibility:visible;mso-wrap-style:square;mso-wrap-distance-left:9pt;mso-wrap-distance-top:0;mso-wrap-distance-right:9pt;mso-wrap-distance-bottom:0;mso-position-horizontal-relative:margin;mso-position-vertical-relative:text">
                  <v:imagedata r:id="rId10" o:title="Ванечка"/>
                  <w10:wrap type="square" anchorx="margin"/>
                </v:shape>
              </w:pic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Снег пу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шис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тый за окном</w:t>
            </w:r>
          </w:p>
          <w:p w14:paraId="5D392B1E" w14:textId="50A4DA8F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Падает, кружится.</w:t>
            </w:r>
            <w:r w:rsidRPr="00DE121B">
              <w:rPr>
                <w:rFonts w:ascii="Times New Roman" w:eastAsia="Times New Roman" w:hAnsi="Times New Roman" w:cs="Times New Roman"/>
                <w:bCs/>
                <w:snapToGrid w:val="0"/>
                <w:color w:val="004C7A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537F689" w14:textId="428001F7" w:rsidR="00CD2A2F" w:rsidRPr="00DE121B" w:rsidRDefault="00CD2A2F" w:rsidP="00844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Вышел Ванечка во двор</w:t>
            </w:r>
          </w:p>
          <w:p w14:paraId="7EF9E166" w14:textId="79326EF1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Играть и веселиться.</w:t>
            </w:r>
          </w:p>
          <w:p w14:paraId="3330BCC1" w14:textId="6EE763B1" w:rsidR="00CD2A2F" w:rsidRPr="00DE121B" w:rsidRDefault="00CD2A2F" w:rsidP="00CD2A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</w:t>
            </w:r>
          </w:p>
          <w:p w14:paraId="31D876DD" w14:textId="24CABCD2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Calibri" w:eastAsia="Calibri" w:hAnsi="Calibri" w:cs="Times New Roman"/>
                <w:bCs/>
                <w:noProof/>
                <w:color w:val="004C7A"/>
              </w:rPr>
              <w:pict w14:anchorId="21AC3621">
                <v:shape id="Рисунок 10" o:spid="_x0000_s1036" type="#_x0000_t75" style="position:absolute;margin-left:-5.75pt;margin-top:24.7pt;width:124.55pt;height:90.3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">
                  <v:imagedata r:id="rId11" o:title=""/>
                  <w10:wrap type="square"/>
                </v:shape>
              </w:pic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Вдруг увидел: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- Что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за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чудо,</w:t>
            </w:r>
          </w:p>
          <w:p w14:paraId="5854D8BF" w14:textId="2E2F72AE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Тройка запряжённая бежит,</w:t>
            </w:r>
          </w:p>
          <w:p w14:paraId="4A0BF6C5" w14:textId="3C0E7A48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Дед Мороз управляет санями,</w:t>
            </w:r>
          </w:p>
          <w:p w14:paraId="4806C62C" w14:textId="049D6D23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Но, завидев его, тормозит.</w:t>
            </w:r>
          </w:p>
          <w:p w14:paraId="46ED6152" w14:textId="77777777" w:rsidR="00CD2A2F" w:rsidRPr="00DE121B" w:rsidRDefault="00CD2A2F" w:rsidP="00844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5D260745" w14:textId="77777777" w:rsidR="008449BF" w:rsidRPr="00DE121B" w:rsidRDefault="00CD2A2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</w:p>
          <w:p w14:paraId="0106DE25" w14:textId="77777777" w:rsidR="008449B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27158B24" w14:textId="77777777" w:rsidR="008449B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1BBB70BD" w14:textId="0FDB78C5" w:rsidR="00CD2A2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="00CD2A2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Ванюша удивился</w:t>
            </w:r>
          </w:p>
          <w:p w14:paraId="00E0D65C" w14:textId="349A2452" w:rsidR="00CD2A2F" w:rsidRPr="00DE121B" w:rsidRDefault="00CD2A2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И не поверил сперва,</w:t>
            </w:r>
          </w:p>
          <w:p w14:paraId="4C8C36C7" w14:textId="2BB2E091" w:rsidR="00CD2A2F" w:rsidRPr="00DE121B" w:rsidRDefault="00CD2A2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Что стоит перед ним настоящий</w:t>
            </w:r>
          </w:p>
          <w:p w14:paraId="24A90F2E" w14:textId="77777777" w:rsidR="008449BF" w:rsidRPr="00DE121B" w:rsidRDefault="00CD2A2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Дед Мороз, и посох в руках</w:t>
            </w:r>
          </w:p>
          <w:p w14:paraId="279433F1" w14:textId="47AD1B49" w:rsidR="008449BF" w:rsidRPr="00DE121B" w:rsidRDefault="008449BF" w:rsidP="00844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Calibri" w:eastAsia="Calibri" w:hAnsi="Calibri" w:cs="Times New Roman"/>
                <w:bCs/>
                <w:noProof/>
                <w:color w:val="004C7A"/>
              </w:rPr>
              <w:pict w14:anchorId="66A5494E">
                <v:shape id="Рисунок 11" o:spid="_x0000_s1037" type="#_x0000_t75" style="position:absolute;left:0;text-align:left;margin-left:215.7pt;margin-top:4.6pt;width:103.75pt;height:139.55pt;z-index:2516556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">
                  <v:imagedata r:id="rId12" o:title="дед мороз"/>
                  <w10:wrap type="square" anchorx="margin"/>
                </v:shape>
              </w:pict>
            </w:r>
          </w:p>
          <w:p w14:paraId="32607CA5" w14:textId="2230DD78" w:rsidR="008449B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="00CD2A2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Борода больша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я</w:t>
            </w:r>
          </w:p>
          <w:p w14:paraId="27C02822" w14:textId="77777777" w:rsidR="008449B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="00CD2A2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Очень красный нос.</w:t>
            </w:r>
          </w:p>
          <w:p w14:paraId="0BD59A9E" w14:textId="4D4FA908" w:rsidR="008449B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="00CD2A2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Выглядит усталы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м</w:t>
            </w:r>
          </w:p>
          <w:p w14:paraId="7B892EAB" w14:textId="5A0357E4" w:rsidR="00CD2A2F" w:rsidRPr="00DE121B" w:rsidRDefault="008449BF" w:rsidP="00844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</w:t>
            </w:r>
            <w:r w:rsidR="00CD2A2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Дедушка Мороз.</w:t>
            </w:r>
          </w:p>
          <w:p w14:paraId="58D04A7C" w14:textId="77777777" w:rsidR="00CD2A2F" w:rsidRPr="00DE121B" w:rsidRDefault="00CD2A2F" w:rsidP="00CD2A2F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49C65455" w14:textId="3B4D6341" w:rsidR="00CD2A2F" w:rsidRPr="00DE121B" w:rsidRDefault="00CD2A2F" w:rsidP="00CD2A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</w:t>
            </w:r>
          </w:p>
          <w:p w14:paraId="4D4AB838" w14:textId="77777777" w:rsidR="008449BF" w:rsidRPr="00DE121B" w:rsidRDefault="00CD2A2F" w:rsidP="00844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     </w:t>
            </w:r>
            <w:r w:rsidR="008449BF"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 xml:space="preserve">       </w:t>
            </w:r>
          </w:p>
          <w:p w14:paraId="3CF47E8E" w14:textId="77777777" w:rsidR="008449BF" w:rsidRPr="00DE121B" w:rsidRDefault="008449BF" w:rsidP="00844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2C3CAF7D" w14:textId="3ECB1954" w:rsidR="008449BF" w:rsidRPr="00DE121B" w:rsidRDefault="008449BF" w:rsidP="00844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lastRenderedPageBreak/>
              <w:t>Рассказал, что едет о</w:t>
            </w: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>н</w:t>
            </w:r>
          </w:p>
          <w:p w14:paraId="5A794027" w14:textId="1F30F201" w:rsidR="008449BF" w:rsidRPr="00DE121B" w:rsidRDefault="008449BF" w:rsidP="008449B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</w:t>
            </w: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>Несколько уж дней</w:t>
            </w:r>
          </w:p>
          <w:p w14:paraId="789F105A" w14:textId="29C5F6C4" w:rsidR="008449BF" w:rsidRPr="00DE121B" w:rsidRDefault="008449BF" w:rsidP="008449B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Из Устюга Великого</w:t>
            </w:r>
          </w:p>
          <w:p w14:paraId="09433406" w14:textId="5DF3EF7C" w:rsidR="008449BF" w:rsidRPr="00DE121B" w:rsidRDefault="008449BF" w:rsidP="008449B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С подарками для детей.</w:t>
            </w:r>
          </w:p>
          <w:p w14:paraId="1D0D915D" w14:textId="722F903C" w:rsidR="00CD2A2F" w:rsidRPr="00DE121B" w:rsidRDefault="00CD2A2F" w:rsidP="008449B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6D0590DA" w14:textId="546F8FF8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 дорогу взял помощника,</w:t>
            </w:r>
          </w:p>
          <w:p w14:paraId="4B85123C" w14:textId="4B195A84" w:rsidR="008449B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Чтоб к празднику успеть</w:t>
            </w:r>
            <w:r w:rsidR="008449B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.</w:t>
            </w:r>
          </w:p>
          <w:p w14:paraId="637BEF90" w14:textId="67CD56BA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Но захворал помощник,</w:t>
            </w:r>
          </w:p>
          <w:p w14:paraId="24A255C2" w14:textId="015EA4F1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 больнице он теперь.</w:t>
            </w:r>
          </w:p>
          <w:p w14:paraId="38103F6E" w14:textId="32B6F38E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А нужно торопиться,</w:t>
            </w:r>
          </w:p>
          <w:p w14:paraId="625E2120" w14:textId="0819F14B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Осталось мало дней...</w:t>
            </w:r>
          </w:p>
          <w:p w14:paraId="5029A204" w14:textId="77777777" w:rsidR="00CD2A2F" w:rsidRPr="00DE121B" w:rsidRDefault="00CD2A2F" w:rsidP="00CD2A2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Calibri" w:eastAsia="Calibri" w:hAnsi="Calibri" w:cs="Times New Roman"/>
                <w:bCs/>
                <w:noProof/>
                <w:color w:val="004C7A"/>
              </w:rPr>
              <w:pict w14:anchorId="6DFA33D0">
                <v:shape id="Рисунок 12" o:spid="_x0000_s1038" type="#_x0000_t75" style="position:absolute;margin-left:-5.75pt;margin-top:18.75pt;width:87.8pt;height:114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">
                  <v:imagedata r:id="rId13" o:title="дед мороз и мальчик 2"/>
                  <w10:wrap type="square"/>
                </v:shape>
              </w:pict>
            </w:r>
          </w:p>
          <w:p w14:paraId="683941AD" w14:textId="2F52BD0D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Не теряя времени зря,</w:t>
            </w:r>
          </w:p>
          <w:p w14:paraId="77997BF6" w14:textId="24ACB519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Иван решил для себя,</w:t>
            </w:r>
          </w:p>
          <w:p w14:paraId="56357EB5" w14:textId="65F54563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Что постарается он помочь</w:t>
            </w:r>
          </w:p>
          <w:p w14:paraId="5D4AC6C9" w14:textId="3988A26F" w:rsidR="00CD2A2F" w:rsidRPr="00DE121B" w:rsidRDefault="00CD2A2F" w:rsidP="008449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Деду Морозу справиться в срок.</w:t>
            </w:r>
          </w:p>
          <w:p w14:paraId="18B8EF7A" w14:textId="77777777" w:rsidR="00CD2A2F" w:rsidRPr="00DE121B" w:rsidRDefault="00CD2A2F" w:rsidP="00CD2A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3C82F86B" w14:textId="77777777" w:rsidR="00081717" w:rsidRPr="00DE121B" w:rsidRDefault="00CD2A2F" w:rsidP="00CD2A2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</w:t>
            </w:r>
          </w:p>
          <w:p w14:paraId="4B6D2338" w14:textId="77777777" w:rsidR="00081717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Работа дружно закипела:</w:t>
            </w:r>
          </w:p>
          <w:p w14:paraId="394297B1" w14:textId="77777777" w:rsidR="00081717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Письма детишкам рассылали,</w:t>
            </w:r>
          </w:p>
          <w:p w14:paraId="58C1A537" w14:textId="4AC24601" w:rsidR="00CD2A2F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 письме их в гости приглашали,</w:t>
            </w:r>
          </w:p>
          <w:p w14:paraId="17EC0BBF" w14:textId="098DC13C" w:rsidR="00CD2A2F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Всем подарки раздавали.</w:t>
            </w:r>
          </w:p>
          <w:p w14:paraId="558B4CEB" w14:textId="77777777" w:rsidR="00CD2A2F" w:rsidRPr="00DE121B" w:rsidRDefault="00CD2A2F" w:rsidP="00CD2A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5C12A57E" w14:textId="77777777" w:rsidR="00CD2A2F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А потом были песни и пляски,</w:t>
            </w:r>
          </w:p>
          <w:p w14:paraId="5263AF9C" w14:textId="5F23AF0E" w:rsidR="00CD2A2F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Горки, снежки и салазки.</w:t>
            </w:r>
          </w:p>
          <w:p w14:paraId="5554CF88" w14:textId="4548952E" w:rsidR="00CD2A2F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Водили возле ёлки хоровод,</w:t>
            </w:r>
          </w:p>
          <w:p w14:paraId="4CBFA7CA" w14:textId="77777777" w:rsidR="00081717" w:rsidRPr="00DE121B" w:rsidRDefault="00CD2A2F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</w:t>
            </w:r>
            <w:r w:rsidR="00081717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</w:t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Дружно и весело встретили </w:t>
            </w:r>
            <w:r w:rsidR="00081717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</w:t>
            </w:r>
          </w:p>
          <w:p w14:paraId="31AA88C5" w14:textId="2E4839F0" w:rsidR="00CD2A2F" w:rsidRPr="00DE121B" w:rsidRDefault="00081717" w:rsidP="000817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 xml:space="preserve">                                     </w:t>
            </w:r>
            <w:r w:rsidR="00CD2A2F"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t>НОВЫЙ ГОД!</w:t>
            </w:r>
          </w:p>
          <w:p w14:paraId="764DCAC6" w14:textId="755CE6FD" w:rsidR="00CD2A2F" w:rsidRPr="00DE121B" w:rsidRDefault="00081717" w:rsidP="00CD2A2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lastRenderedPageBreak/>
              <w:t xml:space="preserve">              </w:t>
            </w:r>
            <w:r w:rsidRPr="00DE121B">
              <w:rPr>
                <w:rFonts w:ascii="Times New Roman" w:eastAsia="Times New Roman" w:hAnsi="Times New Roman" w:cs="Times New Roman"/>
                <w:bCs/>
                <w:noProof/>
                <w:color w:val="004C7A"/>
                <w:sz w:val="28"/>
                <w:szCs w:val="28"/>
                <w:lang w:eastAsia="ru-RU"/>
              </w:rPr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pict w14:anchorId="77533DA9">
                <v:shape id="_x0000_s1044" type="#_x0000_t75" style="width:80.4pt;height:72.1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  <w10:wrap type="none"/>
                  <w10:anchorlock/>
                </v:shape>
              </w:pict>
            </w:r>
            <w:r w:rsidRPr="00DE121B">
              <w:rPr>
                <w:rFonts w:ascii="Times New Roman" w:eastAsia="Times New Roman" w:hAnsi="Times New Roman" w:cs="Times New Roman"/>
                <w:bCs/>
                <w:noProof/>
                <w:color w:val="004C7A"/>
                <w:sz w:val="28"/>
                <w:szCs w:val="28"/>
                <w:lang w:eastAsia="ru-RU"/>
              </w:rPr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pict w14:anchorId="379A61BD">
                <v:shape id="_x0000_s1045" type="#_x0000_t75" style="width:82.9pt;height:74.35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  <w10:wrap type="none"/>
                  <w10:anchorlock/>
                </v:shape>
              </w:pict>
            </w:r>
            <w:r w:rsidRPr="00DE121B">
              <w:rPr>
                <w:rFonts w:ascii="Times New Roman" w:eastAsia="Times New Roman" w:hAnsi="Times New Roman" w:cs="Times New Roman"/>
                <w:bCs/>
                <w:noProof/>
                <w:color w:val="004C7A"/>
                <w:sz w:val="28"/>
                <w:szCs w:val="28"/>
                <w:lang w:eastAsia="ru-RU"/>
              </w:rPr>
            </w:r>
            <w:r w:rsidRPr="00DE121B">
              <w:rPr>
                <w:rFonts w:ascii="Times New Roman" w:eastAsia="Times New Roman" w:hAnsi="Times New Roman" w:cs="Times New Roman"/>
                <w:bCs/>
                <w:color w:val="004C7A"/>
                <w:sz w:val="28"/>
                <w:szCs w:val="28"/>
                <w:lang w:eastAsia="ru-RU"/>
              </w:rPr>
              <w:pict w14:anchorId="3423A5EE">
                <v:shape id="_x0000_s1047" type="#_x0000_t75" style="width:84pt;height:75.6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  <w10:wrap type="none"/>
                  <w10:anchorlock/>
                </v:shape>
              </w:pict>
            </w:r>
          </w:p>
          <w:p w14:paraId="2B68CF35" w14:textId="261960D4" w:rsidR="00081717" w:rsidRPr="00DE121B" w:rsidRDefault="00081717" w:rsidP="00081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70C0"/>
                <w:sz w:val="52"/>
                <w:szCs w:val="52"/>
                <w:lang w:eastAsia="ru-RU"/>
              </w:rPr>
            </w:pPr>
            <w:r w:rsidRPr="00DE121B">
              <w:rPr>
                <w:rFonts w:ascii="Times New Roman" w:eastAsia="Times New Roman" w:hAnsi="Times New Roman"/>
                <w:bCs/>
                <w:color w:val="0070C0"/>
                <w:sz w:val="52"/>
                <w:szCs w:val="52"/>
                <w:lang w:eastAsia="ru-RU"/>
              </w:rPr>
              <w:t xml:space="preserve">Дед Мороз </w:t>
            </w:r>
            <w:r w:rsidRPr="00DE121B">
              <w:rPr>
                <w:rFonts w:ascii="Times New Roman" w:eastAsia="Times New Roman" w:hAnsi="Times New Roman"/>
                <w:bCs/>
                <w:color w:val="0070C0"/>
                <w:sz w:val="52"/>
                <w:szCs w:val="52"/>
                <w:lang w:val="en-US" w:eastAsia="ru-RU"/>
              </w:rPr>
              <w:t>c</w:t>
            </w:r>
            <w:r w:rsidRPr="00DE121B">
              <w:rPr>
                <w:rFonts w:ascii="Times New Roman" w:eastAsia="Times New Roman" w:hAnsi="Times New Roman"/>
                <w:bCs/>
                <w:color w:val="0070C0"/>
                <w:sz w:val="52"/>
                <w:szCs w:val="52"/>
                <w:lang w:eastAsia="ru-RU"/>
              </w:rPr>
              <w:t xml:space="preserve"> другой планет</w:t>
            </w:r>
            <w:r w:rsidR="005416D7" w:rsidRPr="00DE121B">
              <w:rPr>
                <w:rFonts w:ascii="Times New Roman" w:eastAsia="Times New Roman" w:hAnsi="Times New Roman"/>
                <w:bCs/>
                <w:color w:val="0070C0"/>
                <w:sz w:val="52"/>
                <w:szCs w:val="52"/>
                <w:lang w:eastAsia="ru-RU"/>
              </w:rPr>
              <w:t>ы</w:t>
            </w:r>
          </w:p>
          <w:p w14:paraId="6EE1EAD5" w14:textId="77777777" w:rsidR="00081717" w:rsidRPr="00DE121B" w:rsidRDefault="00081717" w:rsidP="000817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</w:pPr>
          </w:p>
          <w:p w14:paraId="151477E5" w14:textId="536B88F2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DE121B">
              <w:rPr>
                <w:rFonts w:ascii="Times New Roman" w:eastAsia="Times New Roman" w:hAnsi="Times New Roman"/>
                <w:bCs/>
                <w:color w:val="004C7A"/>
                <w:sz w:val="28"/>
                <w:szCs w:val="28"/>
                <w:lang w:eastAsia="ru-RU"/>
              </w:rPr>
              <w:t xml:space="preserve">      </w:t>
            </w:r>
            <w:r w:rsidRPr="00DE121B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>Жил Дед Мороз на планете Снегоход. Целыми днями и ночами он со</w:t>
            </w:r>
            <w:r w:rsidRPr="00DE121B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DE121B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>своими друзьями изготавливал</w:t>
            </w: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 игрушки. Но однажды он решил совершить космическое путешествие и увидел разноцветную планету Земля. Дедушка решил побольше узнать об этой незнакомой ему планете. Вскоре он собрался и полетел на своем снегоходе на Землю. </w:t>
            </w:r>
          </w:p>
          <w:p w14:paraId="4D484DE7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      Дед Мороз увидел свет в окне, приземлился на крышу этого дома, заглянул в трубу и упал туда. Так он оказался внутри дома, у камина. На камине стояла тарелочка с печеньем и стакан молока. Дед Мороз попробовал, и ему очень понравилось. В доме все спали. Но вдруг открылась дверь, и в комнату вошла девочка. Она услышала шум, быстро вскочила с кровати и прибежала. Это была Ева, которая всегда верила, что Дед Мороз существует и очень ждала его. </w:t>
            </w:r>
          </w:p>
          <w:p w14:paraId="69E17C38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- Дед Мороз, это ты! Я всегда знала, что ты ко мне приедешь! Я очень ждала тебя! - восторженно кричала девочка. </w:t>
            </w:r>
          </w:p>
          <w:p w14:paraId="0A67605D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Но Дед Мороз выглядел очень расстроенным: он не понимал, почему так радуется девочка. </w:t>
            </w:r>
          </w:p>
          <w:p w14:paraId="3AE89877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lastRenderedPageBreak/>
              <w:t xml:space="preserve">      Ева рассказала Дедушке про праздник Новый год, про земного Деда Мороза. Деду Морозу с планеты Снегоход понравилась идея – дарить подарки детям. Ева предложила ему свою помощь.</w:t>
            </w:r>
          </w:p>
          <w:p w14:paraId="082DEE6B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>- Одевайся, - сказал Дедушка.</w:t>
            </w:r>
          </w:p>
          <w:p w14:paraId="65202289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 - Как мы выйдем через камин? - спросила девочка. </w:t>
            </w:r>
          </w:p>
          <w:p w14:paraId="1CD9CD4B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Но Дед Мороз ничего не сказал. Он взял Еву за руку, и они шагнули в окно. Они вместе полетели на планету Снегоход, чтобы раздать подарки детям этой планеты. Ева была счастлива! </w:t>
            </w:r>
          </w:p>
          <w:p w14:paraId="6AA582D2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- Спасибо тебе, моя помощница! Если бы не ты, я бы так и не узнал про праздник Новый год. </w:t>
            </w:r>
          </w:p>
          <w:p w14:paraId="6A98A48D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>И Дед Мороз проводил Еву обратно до дома.</w:t>
            </w:r>
          </w:p>
          <w:p w14:paraId="7CEDB57F" w14:textId="77777777" w:rsidR="00081717" w:rsidRPr="005416D7" w:rsidRDefault="00081717" w:rsidP="00081717">
            <w:pPr>
              <w:spacing w:after="0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</w:pP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 xml:space="preserve">     Теперь Дедушка часто навещает планету Земля и вспоминает про замечательную девочку Еву. Каждый год в Новый год он дарит подарки не только детям на своей планете, но и Еве. А Ева каждый год ждёт Деда Мороза и печёт для него вкусное печенье. </w:t>
            </w:r>
            <w:r w:rsidRPr="005416D7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ru-RU"/>
              </w:rPr>
              <w:tab/>
            </w:r>
          </w:p>
          <w:p w14:paraId="2FEFE425" w14:textId="594EF4AE" w:rsidR="00BA125F" w:rsidRPr="00DE121B" w:rsidRDefault="00BA125F" w:rsidP="00CD2A2F">
            <w:pPr>
              <w:pStyle w:val="af"/>
              <w:spacing w:after="0" w:line="360" w:lineRule="auto"/>
              <w:rPr>
                <w:bCs/>
                <w:noProof/>
                <w:color w:val="004C7A"/>
              </w:rPr>
            </w:pPr>
          </w:p>
        </w:tc>
        <w:tc>
          <w:tcPr>
            <w:tcW w:w="297" w:type="dxa"/>
            <w:shd w:val="clear" w:color="auto" w:fill="auto"/>
          </w:tcPr>
          <w:p w14:paraId="21103DA1" w14:textId="77777777" w:rsidR="00BA125F" w:rsidRPr="002E662D" w:rsidRDefault="00BA125F" w:rsidP="002E662D">
            <w:pPr>
              <w:spacing w:after="0" w:line="240" w:lineRule="auto"/>
              <w:rPr>
                <w:noProof/>
              </w:rPr>
            </w:pPr>
          </w:p>
        </w:tc>
      </w:tr>
    </w:tbl>
    <w:p w14:paraId="3E215ABE" w14:textId="3914AC5E" w:rsidR="008449BF" w:rsidRPr="0034014D" w:rsidRDefault="008449BF" w:rsidP="00081717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014D">
        <w:rPr>
          <w:rFonts w:ascii="Times New Roman" w:eastAsia="Times New Roman" w:hAnsi="Times New Roman"/>
          <w:b/>
          <w:bCs/>
          <w:color w:val="4B0082"/>
          <w:sz w:val="28"/>
          <w:szCs w:val="28"/>
          <w:lang w:eastAsia="ru-RU"/>
        </w:rPr>
        <w:lastRenderedPageBreak/>
        <w:t xml:space="preserve"> </w:t>
      </w:r>
      <w:r w:rsidR="005416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r>
      <w:r w:rsidR="005416D7">
        <w:rPr>
          <w:rFonts w:ascii="Times New Roman" w:eastAsia="Times New Roman" w:hAnsi="Times New Roman"/>
          <w:b/>
          <w:bCs/>
          <w:color w:val="4B0082"/>
          <w:sz w:val="28"/>
          <w:szCs w:val="28"/>
          <w:lang w:eastAsia="ru-RU"/>
        </w:rPr>
        <w:pict w14:anchorId="69A9963B">
          <v:shape id="_x0000_s1048" type="#_x0000_t75" style="width:103pt;height:151.8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  <w:r w:rsidR="005416D7">
        <w:rPr>
          <w:rFonts w:ascii="Times New Roman" w:eastAsia="Times New Roman" w:hAnsi="Times New Roman"/>
          <w:b/>
          <w:bCs/>
          <w:color w:val="4B0082"/>
          <w:sz w:val="28"/>
          <w:szCs w:val="28"/>
          <w:lang w:eastAsia="ru-RU"/>
        </w:rPr>
        <w:t xml:space="preserve">       </w:t>
      </w:r>
      <w:r w:rsidR="005416D7">
        <w:rPr>
          <w:rFonts w:ascii="Times New Roman" w:eastAsia="Times New Roman" w:hAnsi="Times New Roman"/>
          <w:b/>
          <w:bCs/>
          <w:noProof/>
          <w:color w:val="4B0082"/>
          <w:sz w:val="28"/>
          <w:szCs w:val="28"/>
          <w:lang w:eastAsia="ru-RU"/>
        </w:rPr>
      </w:r>
      <w:r w:rsidR="005416D7">
        <w:rPr>
          <w:rFonts w:ascii="Times New Roman" w:eastAsia="Times New Roman" w:hAnsi="Times New Roman"/>
          <w:b/>
          <w:bCs/>
          <w:color w:val="4B0082"/>
          <w:sz w:val="28"/>
          <w:szCs w:val="28"/>
          <w:lang w:eastAsia="ru-RU"/>
        </w:rPr>
        <w:pict w14:anchorId="6E231784">
          <v:shape id="_x0000_s1049" type="#_x0000_t75" style="width:158.5pt;height:158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anchorlock/>
          </v:shape>
        </w:pict>
      </w:r>
      <w:r w:rsidR="005416D7">
        <w:rPr>
          <w:rFonts w:ascii="Times New Roman" w:eastAsia="Times New Roman" w:hAnsi="Times New Roman"/>
          <w:b/>
          <w:bCs/>
          <w:color w:val="4B0082"/>
          <w:sz w:val="28"/>
          <w:szCs w:val="28"/>
          <w:lang w:eastAsia="ru-RU"/>
        </w:rPr>
        <w:t xml:space="preserve"> </w:t>
      </w:r>
    </w:p>
    <w:p w14:paraId="1BC70DC7" w14:textId="77777777" w:rsidR="00DE121B" w:rsidRPr="00DE121B" w:rsidRDefault="00DE121B" w:rsidP="00DE121B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 w:rsidRPr="00DE121B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lastRenderedPageBreak/>
        <w:t>Сочинение про Деда Мороза</w:t>
      </w:r>
    </w:p>
    <w:p w14:paraId="3E684CB5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Прошли новогодние каникулы. Здорово было! Я ездил в деревню, катался на лыжах по зимнему лесу. Омрачало одно, что скоро опять в школу. Нам, наверное, зададут писать сочинение. Я решил сделать это заранее. </w:t>
      </w:r>
    </w:p>
    <w:p w14:paraId="4253852F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Мама предложила мне придумать историю про Деда Мороза. И вот сижу я, грызу ручку, а в голове ни одной мысли.</w:t>
      </w:r>
    </w:p>
    <w:p w14:paraId="19293637" w14:textId="0F2F9C59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Calibri" w:hAnsi="Times New Roman" w:cs="Times New Roman"/>
          <w:color w:val="7030A0"/>
          <w:sz w:val="28"/>
          <w:szCs w:val="28"/>
        </w:rPr>
        <w:fldChar w:fldCharType="begin"/>
      </w:r>
      <w:r w:rsidRPr="00DE121B">
        <w:rPr>
          <w:rFonts w:ascii="Times New Roman" w:eastAsia="Calibri" w:hAnsi="Times New Roman" w:cs="Times New Roman"/>
          <w:color w:val="7030A0"/>
          <w:sz w:val="28"/>
          <w:szCs w:val="28"/>
        </w:rPr>
        <w:instrText xml:space="preserve"> INCLUDEPICTURE "https://image.freepik.com/free-vector/vector-illustration-of-kid-writing_29937-1479.jpg" \* MERGEFORMATINET </w:instrText>
      </w:r>
      <w:r w:rsidRPr="00DE121B">
        <w:rPr>
          <w:rFonts w:ascii="Times New Roman" w:eastAsia="Calibri" w:hAnsi="Times New Roman" w:cs="Times New Roman"/>
          <w:color w:val="7030A0"/>
          <w:sz w:val="28"/>
          <w:szCs w:val="28"/>
        </w:rPr>
        <w:fldChar w:fldCharType="separate"/>
      </w:r>
      <w:r w:rsidRPr="00DE121B">
        <w:rPr>
          <w:rFonts w:ascii="Times New Roman" w:eastAsia="Calibri" w:hAnsi="Times New Roman" w:cs="Times New Roman"/>
          <w:color w:val="7030A0"/>
          <w:sz w:val="28"/>
          <w:szCs w:val="28"/>
        </w:rPr>
        <w:pict w14:anchorId="7542B92E">
          <v:shape id="_x0000_i1234" type="#_x0000_t75" alt="" style="width:124.5pt;height:124.5pt">
            <v:imagedata r:id="rId18" r:href="rId19"/>
          </v:shape>
        </w:pict>
      </w:r>
      <w:r w:rsidRPr="00DE121B">
        <w:rPr>
          <w:rFonts w:ascii="Times New Roman" w:eastAsia="Calibri" w:hAnsi="Times New Roman" w:cs="Times New Roman"/>
          <w:color w:val="7030A0"/>
          <w:sz w:val="28"/>
          <w:szCs w:val="28"/>
        </w:rPr>
        <w:fldChar w:fldCharType="end"/>
      </w:r>
    </w:p>
    <w:p w14:paraId="5D11A329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Тут в комнату заходит мама и говорит:</w:t>
      </w:r>
    </w:p>
    <w:p w14:paraId="08AD4B2B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Ванюшка, хочешь позвонить Деду Морозу?! Мне сейчас пришло сообщение с его номером телефона, он сегодня принимает звонки от детей.</w:t>
      </w:r>
    </w:p>
    <w:p w14:paraId="7B2959FA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Конечно, хочу!</w:t>
      </w:r>
    </w:p>
    <w:p w14:paraId="7C6DD636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набрали номер.</w:t>
      </w:r>
    </w:p>
    <w:p w14:paraId="1CBFC257" w14:textId="77777777" w:rsidR="00DE121B" w:rsidRPr="00DE121B" w:rsidRDefault="00DE121B" w:rsidP="00DE1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Да! Здравствуй, я Дед Мороз! – послышался в трубке громкий голос.</w:t>
      </w:r>
    </w:p>
    <w:p w14:paraId="038F4CAA" w14:textId="77777777" w:rsidR="00DE121B" w:rsidRPr="00DE121B" w:rsidRDefault="00DE121B" w:rsidP="00DE1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Как тебя зовут?</w:t>
      </w:r>
    </w:p>
    <w:p w14:paraId="2B7CCD0E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Сначала я растерялся, а потом, конечно же, сказал, как меня зовут. Мы весело общались по телефону. Дед Мороз рассказывал смешные истории, которые с ним приключались. Он предложил мне загадать желание, которое обязательно сбудется.</w:t>
      </w:r>
    </w:p>
    <w:p w14:paraId="6DD36DDF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Настало время прощаться. Сейчас расскажи стихотворение или спой песню. Я тебя обязательно услышу! – сказал Дед Мороз напоследок.</w:t>
      </w:r>
    </w:p>
    <w:p w14:paraId="632AF168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телефоне послышались гудки. Выключив телефон, я встал и, сам не ожидая от себя, громко с выражением рассказал стихотворение. Все родные даже зааплодировали. Деду Морозу, наверное, тоже бы понравилось, но так как он был от меня далеко, я не услышал его похвалы.</w:t>
      </w:r>
    </w:p>
    <w:p w14:paraId="017C041E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Опять пришлось сесть за сочинение. Но что писать не знал. Вдруг в дверь что-то стукнуло. Мне стало страшно. Я позвал маму.</w:t>
      </w:r>
    </w:p>
    <w:p w14:paraId="0DB6A481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— Возможно, это знак от Деда Мороза? Сбегай в коридор. Ты там оставил сапожок для подарков?</w:t>
      </w:r>
    </w:p>
    <w:p w14:paraId="32D1A5C8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Со всех ног я бросился в коридор. Там у входной двери висел мой сапожок, а в нем оказалась игрушка, о которой я давно мечтал! Забежав в комнату, я радостно закричал:</w:t>
      </w:r>
    </w:p>
    <w:p w14:paraId="2FD1C27C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— Мама, это был Дед Мороз! Он принес мне игрушку!</w:t>
      </w:r>
    </w:p>
    <w:p w14:paraId="1D1EE28F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Мама улыбнулась, крепко обняла меня и сказала:</w:t>
      </w:r>
    </w:p>
    <w:p w14:paraId="44E63911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— Дед Мороз принёс тебе не только сюрприз, он подсказал тебе историю твоего сочинения! Тебе осталось </w:t>
      </w: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сесть и все аккуратно записать в тетрадке! Это будет </w:t>
      </w:r>
      <w:proofErr w:type="gramStart"/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самая лучшая</w:t>
      </w:r>
      <w:proofErr w:type="gramEnd"/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история в твоем классе!</w:t>
      </w:r>
    </w:p>
    <w:p w14:paraId="4F280A58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— Точно! Спасибо тебе, Дед Мороз! Мама, а если мне не поверят?</w:t>
      </w:r>
    </w:p>
    <w:p w14:paraId="4E21A6F0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— Не поверит только тот, кто не верит в чудеса! А ты же веришь?! И это главное!</w:t>
      </w:r>
    </w:p>
    <w:p w14:paraId="7C0E1E46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Через несколько минут сочинение было написано. Мне уже захотелось скорее в школу, чтобы рассказать всем об этой чудесной истории. Открыв форточку, я громко крикнул:</w:t>
      </w:r>
    </w:p>
    <w:p w14:paraId="44AC6282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— Спасибо тебе, Дедушка Мороз!</w:t>
      </w:r>
    </w:p>
    <w:p w14:paraId="244BF177" w14:textId="77777777" w:rsidR="00DE121B" w:rsidRPr="00DE121B" w:rsidRDefault="00DE121B" w:rsidP="00DE121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121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школе нам задали сочинение на другую тему, но я не расстроился. Зато теперь я точно знаю: чудеса случаются, нужно только верить!</w:t>
      </w:r>
    </w:p>
    <w:p w14:paraId="107B2CB6" w14:textId="77777777" w:rsidR="00DE121B" w:rsidRPr="00DE121B" w:rsidRDefault="00DE121B" w:rsidP="00DE121B">
      <w:pPr>
        <w:rPr>
          <w:rFonts w:ascii="Times New Roman" w:eastAsia="Calibri" w:hAnsi="Times New Roman" w:cs="Times New Roman"/>
          <w:color w:val="7030A0"/>
          <w:sz w:val="28"/>
          <w:szCs w:val="28"/>
        </w:rPr>
      </w:pPr>
    </w:p>
    <w:p w14:paraId="6687AC10" w14:textId="025987C7" w:rsidR="00AC612B" w:rsidRDefault="00DE121B" w:rsidP="00DE121B">
      <w:pPr>
        <w:jc w:val="center"/>
      </w:pPr>
      <w:r w:rsidRPr="00DE121B">
        <w:pict w14:anchorId="4949B685">
          <v:shape id="_x0000_i1239" type="#_x0000_t75" style="width:145.5pt;height:184.5pt;visibility:visible;mso-wrap-style:square">
            <v:imagedata r:id="rId20" o:title=""/>
          </v:shape>
        </w:pict>
      </w:r>
    </w:p>
    <w:p w14:paraId="68E703EC" w14:textId="77777777" w:rsidR="00DE121B" w:rsidRDefault="00DE121B" w:rsidP="00F9590E">
      <w:pPr>
        <w:pStyle w:val="af"/>
        <w:jc w:val="left"/>
        <w:rPr>
          <w:b/>
          <w:bCs/>
          <w:noProof/>
          <w:color w:val="004C7A"/>
          <w:sz w:val="28"/>
          <w:szCs w:val="28"/>
          <w:lang w:bidi="ru-RU"/>
        </w:rPr>
      </w:pPr>
    </w:p>
    <w:p w14:paraId="7D0F1D74" w14:textId="77777777" w:rsidR="00DE121B" w:rsidRPr="00DE121B" w:rsidRDefault="00DE121B" w:rsidP="00DE121B">
      <w:pPr>
        <w:pStyle w:val="af"/>
        <w:jc w:val="center"/>
        <w:rPr>
          <w:b/>
          <w:bCs/>
          <w:noProof/>
          <w:sz w:val="28"/>
          <w:szCs w:val="28"/>
          <w:lang w:bidi="ru-RU"/>
        </w:rPr>
      </w:pPr>
      <w:r w:rsidRPr="00DE121B">
        <w:rPr>
          <w:b/>
          <w:bCs/>
          <w:noProof/>
          <w:sz w:val="28"/>
          <w:szCs w:val="28"/>
          <w:lang w:bidi="ru-RU"/>
        </w:rPr>
        <w:lastRenderedPageBreak/>
        <w:t>МАОУ «Школа «Диалог» г. Перми</w:t>
      </w:r>
    </w:p>
    <w:p w14:paraId="72E26D21" w14:textId="77777777" w:rsidR="00DE121B" w:rsidRPr="00DE121B" w:rsidRDefault="00DE121B" w:rsidP="00DE121B">
      <w:pPr>
        <w:pStyle w:val="af"/>
        <w:jc w:val="center"/>
        <w:rPr>
          <w:b/>
          <w:bCs/>
          <w:noProof/>
          <w:sz w:val="28"/>
          <w:szCs w:val="28"/>
          <w:lang w:bidi="ru-RU"/>
        </w:rPr>
      </w:pPr>
    </w:p>
    <w:p w14:paraId="73817755" w14:textId="77777777" w:rsidR="00DE121B" w:rsidRPr="00DE121B" w:rsidRDefault="00DE121B" w:rsidP="00DE121B">
      <w:pPr>
        <w:pStyle w:val="af"/>
        <w:spacing w:after="0"/>
        <w:jc w:val="center"/>
        <w:rPr>
          <w:b/>
          <w:bCs/>
          <w:noProof/>
          <w:sz w:val="28"/>
          <w:szCs w:val="28"/>
          <w:lang w:bidi="ru-RU"/>
        </w:rPr>
      </w:pPr>
      <w:r w:rsidRPr="00DE121B">
        <w:rPr>
          <w:b/>
          <w:bCs/>
          <w:noProof/>
          <w:sz w:val="28"/>
          <w:szCs w:val="28"/>
          <w:lang w:bidi="ru-RU"/>
        </w:rPr>
        <w:t>Ученик 2 класса</w:t>
      </w:r>
    </w:p>
    <w:p w14:paraId="48CBEAE5" w14:textId="3FF8E448" w:rsidR="00DE121B" w:rsidRPr="00DE121B" w:rsidRDefault="00DE121B" w:rsidP="00DE121B">
      <w:pPr>
        <w:pStyle w:val="af"/>
        <w:spacing w:after="0" w:line="240" w:lineRule="auto"/>
        <w:jc w:val="center"/>
        <w:rPr>
          <w:b/>
          <w:bCs/>
          <w:noProof/>
          <w:sz w:val="28"/>
          <w:szCs w:val="28"/>
          <w:lang w:bidi="ru-RU"/>
        </w:rPr>
      </w:pPr>
      <w:r w:rsidRPr="00DE121B">
        <w:rPr>
          <w:b/>
          <w:bCs/>
          <w:noProof/>
          <w:sz w:val="28"/>
          <w:szCs w:val="28"/>
          <w:lang w:bidi="ru-RU"/>
        </w:rPr>
        <w:t>Байдаков Иван</w:t>
      </w:r>
    </w:p>
    <w:p w14:paraId="51FF2623" w14:textId="77777777" w:rsidR="00DE121B" w:rsidRPr="00DE121B" w:rsidRDefault="00DE121B" w:rsidP="00DE121B">
      <w:pPr>
        <w:pStyle w:val="af"/>
        <w:spacing w:after="0"/>
        <w:jc w:val="center"/>
        <w:rPr>
          <w:b/>
          <w:bCs/>
          <w:noProof/>
          <w:sz w:val="28"/>
          <w:szCs w:val="28"/>
          <w:lang w:bidi="ru-RU"/>
        </w:rPr>
      </w:pPr>
    </w:p>
    <w:p w14:paraId="4466E97A" w14:textId="77777777" w:rsidR="00DE121B" w:rsidRPr="00DE121B" w:rsidRDefault="00DE121B" w:rsidP="00DE121B">
      <w:pPr>
        <w:pStyle w:val="af"/>
        <w:spacing w:after="0"/>
        <w:jc w:val="center"/>
        <w:rPr>
          <w:b/>
          <w:bCs/>
          <w:noProof/>
          <w:sz w:val="28"/>
          <w:szCs w:val="28"/>
          <w:lang w:bidi="ru-RU"/>
        </w:rPr>
      </w:pPr>
      <w:r w:rsidRPr="00DE121B">
        <w:rPr>
          <w:b/>
          <w:bCs/>
          <w:noProof/>
          <w:sz w:val="28"/>
          <w:szCs w:val="28"/>
          <w:lang w:bidi="ru-RU"/>
        </w:rPr>
        <w:t>Учитель начальных классов</w:t>
      </w:r>
    </w:p>
    <w:p w14:paraId="3B17C237" w14:textId="77777777" w:rsidR="00DE121B" w:rsidRPr="00DE121B" w:rsidRDefault="00DE121B" w:rsidP="00DE121B">
      <w:pPr>
        <w:pStyle w:val="af"/>
        <w:spacing w:after="0"/>
        <w:jc w:val="center"/>
        <w:rPr>
          <w:b/>
          <w:bCs/>
          <w:noProof/>
          <w:sz w:val="28"/>
          <w:szCs w:val="28"/>
        </w:rPr>
      </w:pPr>
      <w:r w:rsidRPr="00DE121B">
        <w:rPr>
          <w:b/>
          <w:bCs/>
          <w:noProof/>
          <w:sz w:val="28"/>
          <w:szCs w:val="28"/>
          <w:lang w:bidi="ru-RU"/>
        </w:rPr>
        <w:t>Байдакова Наталья Витальевна</w:t>
      </w:r>
    </w:p>
    <w:p w14:paraId="551401DF" w14:textId="77777777" w:rsidR="00DE121B" w:rsidRPr="00DE121B" w:rsidRDefault="00DE121B" w:rsidP="00DE121B">
      <w:pPr>
        <w:pStyle w:val="af"/>
        <w:jc w:val="center"/>
        <w:rPr>
          <w:b/>
          <w:bCs/>
          <w:noProof/>
          <w:sz w:val="28"/>
          <w:szCs w:val="28"/>
          <w:lang w:bidi="ru-RU"/>
        </w:rPr>
      </w:pPr>
    </w:p>
    <w:p w14:paraId="19828A1B" w14:textId="0097C661" w:rsidR="00DE121B" w:rsidRDefault="00DE121B" w:rsidP="00DE121B">
      <w:pPr>
        <w:pStyle w:val="af"/>
        <w:jc w:val="center"/>
        <w:rPr>
          <w:b/>
          <w:bCs/>
          <w:noProof/>
          <w:sz w:val="52"/>
          <w:szCs w:val="52"/>
          <w:lang w:bidi="ru-RU"/>
        </w:rPr>
      </w:pPr>
      <w:r w:rsidRPr="00DE121B">
        <w:rPr>
          <w:b/>
          <w:bCs/>
          <w:noProof/>
          <w:sz w:val="52"/>
          <w:szCs w:val="52"/>
          <w:lang w:bidi="ru-RU"/>
        </w:rPr>
        <w:t>Новогодние истории</w:t>
      </w:r>
    </w:p>
    <w:p w14:paraId="59A239A0" w14:textId="083F4F8C" w:rsidR="00DE121B" w:rsidRPr="00DE121B" w:rsidRDefault="00DE121B" w:rsidP="00DE121B">
      <w:pPr>
        <w:pStyle w:val="af"/>
        <w:jc w:val="center"/>
        <w:rPr>
          <w:b/>
          <w:bCs/>
          <w:noProof/>
          <w:sz w:val="28"/>
          <w:szCs w:val="28"/>
          <w:lang w:bidi="ru-RU"/>
        </w:rPr>
      </w:pPr>
      <w:r w:rsidRPr="00DE121B">
        <w:rPr>
          <w:b/>
          <w:bCs/>
          <w:noProof/>
          <w:sz w:val="28"/>
          <w:szCs w:val="28"/>
          <w:lang w:bidi="ru-RU"/>
        </w:rPr>
        <w:t>2020 г.</w:t>
      </w:r>
    </w:p>
    <w:p w14:paraId="2CAB1CE9" w14:textId="77777777" w:rsidR="00DE121B" w:rsidRDefault="00DE121B" w:rsidP="00DE121B">
      <w:pPr>
        <w:pStyle w:val="af"/>
        <w:jc w:val="left"/>
        <w:rPr>
          <w:noProof/>
          <w:szCs w:val="24"/>
        </w:rPr>
      </w:pPr>
    </w:p>
    <w:p w14:paraId="5846C861" w14:textId="77777777" w:rsidR="00DE121B" w:rsidRDefault="00DE121B" w:rsidP="00DE121B">
      <w:pPr>
        <w:pStyle w:val="af"/>
        <w:jc w:val="left"/>
        <w:rPr>
          <w:noProof/>
          <w:szCs w:val="24"/>
        </w:rPr>
      </w:pPr>
    </w:p>
    <w:p w14:paraId="2C89535F" w14:textId="48F8809A" w:rsidR="00DE121B" w:rsidRPr="00557AFB" w:rsidRDefault="00DE121B" w:rsidP="00DE121B">
      <w:pPr>
        <w:pStyle w:val="af"/>
        <w:jc w:val="left"/>
        <w:rPr>
          <w:noProof/>
          <w:szCs w:val="24"/>
        </w:rPr>
        <w:sectPr w:rsidR="00DE121B" w:rsidRPr="00557AFB" w:rsidSect="00DE121B">
          <w:footerReference w:type="default" r:id="rId21"/>
          <w:type w:val="oddPage"/>
          <w:pgSz w:w="8419" w:h="11906" w:orient="landscape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  <w:r w:rsidRPr="00DE121B">
        <w:pict w14:anchorId="0B94BA54">
          <v:shape id="_x0000_i1253" type="#_x0000_t75" style="width:348.75pt;height:199.5pt;visibility:visible;mso-wrap-style:square">
            <v:imagedata r:id="rId22" o:title=""/>
          </v:shape>
        </w:pict>
      </w:r>
    </w:p>
    <w:p w14:paraId="648C4561" w14:textId="77777777" w:rsidR="00DE121B" w:rsidRPr="00DE121B" w:rsidRDefault="00DE121B" w:rsidP="00F9590E">
      <w:pPr>
        <w:rPr>
          <w:noProof/>
          <w:color w:val="7030A0"/>
        </w:rPr>
      </w:pPr>
    </w:p>
    <w:sectPr w:rsidR="00DE121B" w:rsidRPr="00DE121B" w:rsidSect="00CD2A2F">
      <w:footerReference w:type="even" r:id="rId23"/>
      <w:footerReference w:type="default" r:id="rId24"/>
      <w:type w:val="oddPage"/>
      <w:pgSz w:w="8419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02EB4" w14:textId="77777777" w:rsidR="002E662D" w:rsidRDefault="002E662D" w:rsidP="00B8645F">
      <w:pPr>
        <w:spacing w:after="0" w:line="240" w:lineRule="auto"/>
      </w:pPr>
      <w:r>
        <w:separator/>
      </w:r>
    </w:p>
  </w:endnote>
  <w:endnote w:type="continuationSeparator" w:id="0">
    <w:p w14:paraId="00209CD6" w14:textId="77777777" w:rsidR="002E662D" w:rsidRDefault="002E662D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CCFAF" w14:textId="77777777" w:rsidR="00DE121B" w:rsidRDefault="00DE121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B34D34E" w14:textId="77777777" w:rsidR="00DE121B" w:rsidRDefault="00DE12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65F02" w14:textId="77777777" w:rsidR="00900041" w:rsidRDefault="00900041" w:rsidP="0022764D">
    <w:pPr>
      <w:pStyle w:val="a5"/>
      <w:jc w:val="right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01BEF" w14:textId="77777777" w:rsidR="00DE121B" w:rsidRDefault="00DE121B" w:rsidP="0022764D">
    <w:pPr>
      <w:pStyle w:val="a5"/>
      <w:jc w:val="right"/>
      <w:rPr>
        <w:noProof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4AF06" w14:textId="77777777" w:rsidR="000221CB" w:rsidRDefault="000221CB">
    <w:pPr>
      <w:pStyle w:val="a5"/>
      <w:rPr>
        <w:noProof/>
      </w:rPr>
    </w:pPr>
    <w:r>
      <w:rPr>
        <w:noProof/>
        <w:lang w:bidi="ru-RU"/>
      </w:rPr>
      <w:fldChar w:fldCharType="begin"/>
    </w:r>
    <w:r>
      <w:rPr>
        <w:noProof/>
        <w:lang w:bidi="ru-RU"/>
      </w:rPr>
      <w:instrText xml:space="preserve"> PAGE   \* MERGEFORMAT </w:instrText>
    </w:r>
    <w:r>
      <w:rPr>
        <w:noProof/>
        <w:lang w:bidi="ru-RU"/>
      </w:rPr>
      <w:fldChar w:fldCharType="separate"/>
    </w:r>
    <w:r w:rsidR="009362B5">
      <w:rPr>
        <w:noProof/>
        <w:lang w:bidi="ru-RU"/>
      </w:rPr>
      <w:t>4</w:t>
    </w:r>
    <w:r>
      <w:rPr>
        <w:noProof/>
        <w:lang w:bidi="ru-RU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D7714" w14:textId="77777777" w:rsidR="00477624" w:rsidRDefault="00477624" w:rsidP="0022764D">
    <w:pPr>
      <w:pStyle w:val="a5"/>
      <w:jc w:val="right"/>
      <w:rPr>
        <w:noProof/>
      </w:rPr>
    </w:pPr>
    <w:r>
      <w:rPr>
        <w:noProof/>
        <w:lang w:bidi="ru-RU"/>
      </w:rPr>
      <w:fldChar w:fldCharType="begin"/>
    </w:r>
    <w:r>
      <w:rPr>
        <w:noProof/>
        <w:lang w:bidi="ru-RU"/>
      </w:rPr>
      <w:instrText xml:space="preserve"> PAGE   \* MERGEFORMAT </w:instrText>
    </w:r>
    <w:r>
      <w:rPr>
        <w:noProof/>
        <w:lang w:bidi="ru-RU"/>
      </w:rPr>
      <w:fldChar w:fldCharType="separate"/>
    </w:r>
    <w:r w:rsidR="009362B5">
      <w:rPr>
        <w:noProof/>
        <w:lang w:bidi="ru-RU"/>
      </w:rPr>
      <w:t>5</w:t>
    </w:r>
    <w:r>
      <w:rPr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9BB0F" w14:textId="77777777" w:rsidR="002E662D" w:rsidRDefault="002E662D" w:rsidP="00B8645F">
      <w:pPr>
        <w:spacing w:after="0" w:line="240" w:lineRule="auto"/>
      </w:pPr>
      <w:r>
        <w:separator/>
      </w:r>
    </w:p>
  </w:footnote>
  <w:footnote w:type="continuationSeparator" w:id="0">
    <w:p w14:paraId="707D2BD3" w14:textId="77777777" w:rsidR="002E662D" w:rsidRDefault="002E662D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662D"/>
    <w:rsid w:val="000002DB"/>
    <w:rsid w:val="00002DD0"/>
    <w:rsid w:val="000068EE"/>
    <w:rsid w:val="00010610"/>
    <w:rsid w:val="00015741"/>
    <w:rsid w:val="00016488"/>
    <w:rsid w:val="00017531"/>
    <w:rsid w:val="000221CB"/>
    <w:rsid w:val="000314AA"/>
    <w:rsid w:val="000353B9"/>
    <w:rsid w:val="0005569E"/>
    <w:rsid w:val="0007402C"/>
    <w:rsid w:val="000751CA"/>
    <w:rsid w:val="00081717"/>
    <w:rsid w:val="00091486"/>
    <w:rsid w:val="000A39C2"/>
    <w:rsid w:val="000A7488"/>
    <w:rsid w:val="000A7ED3"/>
    <w:rsid w:val="000B0161"/>
    <w:rsid w:val="000B07A9"/>
    <w:rsid w:val="000B31E5"/>
    <w:rsid w:val="000C45B8"/>
    <w:rsid w:val="000E20CC"/>
    <w:rsid w:val="000F1BAD"/>
    <w:rsid w:val="000F4F09"/>
    <w:rsid w:val="00111383"/>
    <w:rsid w:val="00120365"/>
    <w:rsid w:val="00123BDD"/>
    <w:rsid w:val="001308D8"/>
    <w:rsid w:val="00171409"/>
    <w:rsid w:val="0018040B"/>
    <w:rsid w:val="001830F0"/>
    <w:rsid w:val="00187F54"/>
    <w:rsid w:val="001B4AAF"/>
    <w:rsid w:val="001C4837"/>
    <w:rsid w:val="001C7A0F"/>
    <w:rsid w:val="001D265C"/>
    <w:rsid w:val="001D40E7"/>
    <w:rsid w:val="001D4F1D"/>
    <w:rsid w:val="001E10A8"/>
    <w:rsid w:val="001E437C"/>
    <w:rsid w:val="001F307A"/>
    <w:rsid w:val="001F3682"/>
    <w:rsid w:val="00210F45"/>
    <w:rsid w:val="00211BE4"/>
    <w:rsid w:val="00225D76"/>
    <w:rsid w:val="0022764D"/>
    <w:rsid w:val="00255252"/>
    <w:rsid w:val="002619A0"/>
    <w:rsid w:val="00276F66"/>
    <w:rsid w:val="0028152A"/>
    <w:rsid w:val="00281A33"/>
    <w:rsid w:val="002919EA"/>
    <w:rsid w:val="00295522"/>
    <w:rsid w:val="002B2E9F"/>
    <w:rsid w:val="002C0C4F"/>
    <w:rsid w:val="002E662D"/>
    <w:rsid w:val="002F59EC"/>
    <w:rsid w:val="00303386"/>
    <w:rsid w:val="00320139"/>
    <w:rsid w:val="0033256C"/>
    <w:rsid w:val="00347D0F"/>
    <w:rsid w:val="00357D6F"/>
    <w:rsid w:val="003640C2"/>
    <w:rsid w:val="003708FE"/>
    <w:rsid w:val="00380BA4"/>
    <w:rsid w:val="003A0FD1"/>
    <w:rsid w:val="003A7E62"/>
    <w:rsid w:val="003B408A"/>
    <w:rsid w:val="003B4976"/>
    <w:rsid w:val="003D1265"/>
    <w:rsid w:val="003D4DBF"/>
    <w:rsid w:val="003E4767"/>
    <w:rsid w:val="003E7BC3"/>
    <w:rsid w:val="003F0235"/>
    <w:rsid w:val="00405904"/>
    <w:rsid w:val="0041147B"/>
    <w:rsid w:val="004341E4"/>
    <w:rsid w:val="00453ADA"/>
    <w:rsid w:val="00473EFB"/>
    <w:rsid w:val="00475F26"/>
    <w:rsid w:val="00477624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416D7"/>
    <w:rsid w:val="00542587"/>
    <w:rsid w:val="00544E99"/>
    <w:rsid w:val="00557AFB"/>
    <w:rsid w:val="00562592"/>
    <w:rsid w:val="005642BB"/>
    <w:rsid w:val="00564636"/>
    <w:rsid w:val="00573597"/>
    <w:rsid w:val="00574218"/>
    <w:rsid w:val="00576B01"/>
    <w:rsid w:val="00582911"/>
    <w:rsid w:val="00587123"/>
    <w:rsid w:val="005A6087"/>
    <w:rsid w:val="005B1628"/>
    <w:rsid w:val="005C2359"/>
    <w:rsid w:val="005E1570"/>
    <w:rsid w:val="005F10F8"/>
    <w:rsid w:val="005F54D3"/>
    <w:rsid w:val="005F5967"/>
    <w:rsid w:val="006014B5"/>
    <w:rsid w:val="00611327"/>
    <w:rsid w:val="00614FD9"/>
    <w:rsid w:val="00622F1D"/>
    <w:rsid w:val="006327C6"/>
    <w:rsid w:val="00644CB2"/>
    <w:rsid w:val="00665970"/>
    <w:rsid w:val="00685CDE"/>
    <w:rsid w:val="006870AF"/>
    <w:rsid w:val="006A429A"/>
    <w:rsid w:val="006B5E1C"/>
    <w:rsid w:val="006C362B"/>
    <w:rsid w:val="006C7C4E"/>
    <w:rsid w:val="006D4A29"/>
    <w:rsid w:val="006D5BF0"/>
    <w:rsid w:val="006D77FE"/>
    <w:rsid w:val="006D7D64"/>
    <w:rsid w:val="006E0ACB"/>
    <w:rsid w:val="006E1050"/>
    <w:rsid w:val="006E2040"/>
    <w:rsid w:val="006F470F"/>
    <w:rsid w:val="0071058F"/>
    <w:rsid w:val="007113C1"/>
    <w:rsid w:val="00737B23"/>
    <w:rsid w:val="00750F20"/>
    <w:rsid w:val="0075472F"/>
    <w:rsid w:val="007856DD"/>
    <w:rsid w:val="00787C43"/>
    <w:rsid w:val="007A5229"/>
    <w:rsid w:val="007C3E58"/>
    <w:rsid w:val="007C57DD"/>
    <w:rsid w:val="007D2F22"/>
    <w:rsid w:val="007E0A2B"/>
    <w:rsid w:val="007E2345"/>
    <w:rsid w:val="007E55CE"/>
    <w:rsid w:val="007E7AD9"/>
    <w:rsid w:val="007F0CB5"/>
    <w:rsid w:val="007F68B6"/>
    <w:rsid w:val="0083520B"/>
    <w:rsid w:val="00843C57"/>
    <w:rsid w:val="008449BF"/>
    <w:rsid w:val="008465DD"/>
    <w:rsid w:val="008640D7"/>
    <w:rsid w:val="00867656"/>
    <w:rsid w:val="00874F0F"/>
    <w:rsid w:val="00881E6A"/>
    <w:rsid w:val="00896C4B"/>
    <w:rsid w:val="008A0145"/>
    <w:rsid w:val="008B27D8"/>
    <w:rsid w:val="008C365F"/>
    <w:rsid w:val="008C66CF"/>
    <w:rsid w:val="008C6B06"/>
    <w:rsid w:val="008E21B4"/>
    <w:rsid w:val="008E765B"/>
    <w:rsid w:val="00900041"/>
    <w:rsid w:val="00905346"/>
    <w:rsid w:val="00910B31"/>
    <w:rsid w:val="00917F72"/>
    <w:rsid w:val="00934309"/>
    <w:rsid w:val="00936010"/>
    <w:rsid w:val="009362B5"/>
    <w:rsid w:val="00940E36"/>
    <w:rsid w:val="00955AF2"/>
    <w:rsid w:val="00973C1A"/>
    <w:rsid w:val="00975CBD"/>
    <w:rsid w:val="00980581"/>
    <w:rsid w:val="009845D4"/>
    <w:rsid w:val="009A06EA"/>
    <w:rsid w:val="009A1509"/>
    <w:rsid w:val="009A4757"/>
    <w:rsid w:val="009B1BF9"/>
    <w:rsid w:val="009B4644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A6259"/>
    <w:rsid w:val="00AA6BD8"/>
    <w:rsid w:val="00AA7204"/>
    <w:rsid w:val="00AB1C9D"/>
    <w:rsid w:val="00AB7767"/>
    <w:rsid w:val="00AC0A73"/>
    <w:rsid w:val="00AC612B"/>
    <w:rsid w:val="00AD29B1"/>
    <w:rsid w:val="00AD714C"/>
    <w:rsid w:val="00AE1EE2"/>
    <w:rsid w:val="00AF5FBA"/>
    <w:rsid w:val="00B104ED"/>
    <w:rsid w:val="00B16DA7"/>
    <w:rsid w:val="00B203EA"/>
    <w:rsid w:val="00B421CC"/>
    <w:rsid w:val="00B45028"/>
    <w:rsid w:val="00B524CA"/>
    <w:rsid w:val="00B66B9A"/>
    <w:rsid w:val="00B71C24"/>
    <w:rsid w:val="00B7276F"/>
    <w:rsid w:val="00B826EB"/>
    <w:rsid w:val="00B8645F"/>
    <w:rsid w:val="00BA125F"/>
    <w:rsid w:val="00BB1BDC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C04220"/>
    <w:rsid w:val="00C10D73"/>
    <w:rsid w:val="00C15F90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B3518"/>
    <w:rsid w:val="00CC28DF"/>
    <w:rsid w:val="00CC29A1"/>
    <w:rsid w:val="00CD2A2F"/>
    <w:rsid w:val="00CD67C9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7433"/>
    <w:rsid w:val="00D82C71"/>
    <w:rsid w:val="00D8406A"/>
    <w:rsid w:val="00D84F27"/>
    <w:rsid w:val="00D90F19"/>
    <w:rsid w:val="00D970F8"/>
    <w:rsid w:val="00DA7FE6"/>
    <w:rsid w:val="00DC31E9"/>
    <w:rsid w:val="00DC40A5"/>
    <w:rsid w:val="00DC4516"/>
    <w:rsid w:val="00DC7A30"/>
    <w:rsid w:val="00DE121B"/>
    <w:rsid w:val="00DF135B"/>
    <w:rsid w:val="00E05775"/>
    <w:rsid w:val="00E10F6F"/>
    <w:rsid w:val="00E11F35"/>
    <w:rsid w:val="00E5246D"/>
    <w:rsid w:val="00E52D4D"/>
    <w:rsid w:val="00E62D59"/>
    <w:rsid w:val="00E85292"/>
    <w:rsid w:val="00E860B3"/>
    <w:rsid w:val="00E94206"/>
    <w:rsid w:val="00EB3CEC"/>
    <w:rsid w:val="00EB5C97"/>
    <w:rsid w:val="00EC38D0"/>
    <w:rsid w:val="00ED0F78"/>
    <w:rsid w:val="00ED200E"/>
    <w:rsid w:val="00EE08AE"/>
    <w:rsid w:val="00EE30C4"/>
    <w:rsid w:val="00EE4E0F"/>
    <w:rsid w:val="00F07340"/>
    <w:rsid w:val="00F2438A"/>
    <w:rsid w:val="00F307A8"/>
    <w:rsid w:val="00F3204B"/>
    <w:rsid w:val="00F4637F"/>
    <w:rsid w:val="00F6202E"/>
    <w:rsid w:val="00F9590E"/>
    <w:rsid w:val="00F968EF"/>
    <w:rsid w:val="00FB6B84"/>
    <w:rsid w:val="00FC7EDE"/>
    <w:rsid w:val="00FD08B9"/>
    <w:rsid w:val="00FD1A0E"/>
    <w:rsid w:val="00FE453C"/>
    <w:rsid w:val="00FF27AD"/>
    <w:rsid w:val="00FF69D3"/>
    <w:rsid w:val="04147DC9"/>
    <w:rsid w:val="083DE845"/>
    <w:rsid w:val="4A7552A6"/>
    <w:rsid w:val="666C916D"/>
    <w:rsid w:val="7555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977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="SimSun" w:hAnsi="Trebuchet MS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 w:unhideWhenUsed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3F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3"/>
    <w:qFormat/>
    <w:rsid w:val="00574218"/>
    <w:pPr>
      <w:keepNext/>
      <w:keepLines/>
      <w:pageBreakBefore/>
      <w:outlineLvl w:val="0"/>
    </w:pPr>
    <w:rPr>
      <w:rFonts w:ascii="Garamond" w:hAnsi="Garamond"/>
      <w:sz w:val="56"/>
    </w:rPr>
  </w:style>
  <w:style w:type="paragraph" w:styleId="2">
    <w:name w:val="heading 2"/>
    <w:basedOn w:val="a"/>
    <w:next w:val="a"/>
    <w:link w:val="20"/>
    <w:uiPriority w:val="18"/>
    <w:unhideWhenUsed/>
    <w:rsid w:val="00573597"/>
    <w:pPr>
      <w:keepNext/>
      <w:keepLines/>
      <w:spacing w:before="40" w:after="0"/>
      <w:outlineLvl w:val="1"/>
    </w:pPr>
    <w:rPr>
      <w:rFonts w:eastAsia="MS PGothic" w:cs="Arial"/>
      <w:sz w:val="56"/>
      <w:szCs w:val="26"/>
    </w:rPr>
  </w:style>
  <w:style w:type="paragraph" w:styleId="3">
    <w:name w:val="heading 3"/>
    <w:basedOn w:val="11"/>
    <w:next w:val="a"/>
    <w:link w:val="30"/>
    <w:uiPriority w:val="18"/>
    <w:unhideWhenUsed/>
    <w:rsid w:val="00573597"/>
    <w:pPr>
      <w:outlineLvl w:val="2"/>
    </w:pPr>
  </w:style>
  <w:style w:type="paragraph" w:styleId="4">
    <w:name w:val="heading 4"/>
    <w:basedOn w:val="21"/>
    <w:next w:val="a"/>
    <w:link w:val="40"/>
    <w:uiPriority w:val="18"/>
    <w:unhideWhenUsed/>
    <w:rsid w:val="00573597"/>
    <w:pPr>
      <w:outlineLvl w:val="3"/>
    </w:pPr>
  </w:style>
  <w:style w:type="paragraph" w:styleId="5">
    <w:name w:val="heading 5"/>
    <w:basedOn w:val="31"/>
    <w:next w:val="a"/>
    <w:link w:val="50"/>
    <w:uiPriority w:val="18"/>
    <w:unhideWhenUsed/>
    <w:rsid w:val="00573597"/>
    <w:pPr>
      <w:outlineLvl w:val="4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45F"/>
  </w:style>
  <w:style w:type="paragraph" w:styleId="a5">
    <w:name w:val="footer"/>
    <w:basedOn w:val="a"/>
    <w:link w:val="a6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45F"/>
  </w:style>
  <w:style w:type="character" w:styleId="a7">
    <w:name w:val="Hyperlink"/>
    <w:uiPriority w:val="99"/>
    <w:unhideWhenUsed/>
    <w:rsid w:val="00295522"/>
    <w:rPr>
      <w:color w:val="8E58B6"/>
      <w:u w:val="single"/>
    </w:rPr>
  </w:style>
  <w:style w:type="character" w:customStyle="1" w:styleId="a8">
    <w:name w:val="Неподтвержденное упоминание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uiPriority w:val="3"/>
    <w:rsid w:val="00576B01"/>
    <w:rPr>
      <w:rFonts w:ascii="Garamond" w:hAnsi="Garamond"/>
      <w:sz w:val="56"/>
    </w:rPr>
  </w:style>
  <w:style w:type="character" w:styleId="a9">
    <w:name w:val="Placeholder Text"/>
    <w:uiPriority w:val="99"/>
    <w:semiHidden/>
    <w:rsid w:val="00347D0F"/>
    <w:rPr>
      <w:color w:val="808080"/>
    </w:rPr>
  </w:style>
  <w:style w:type="paragraph" w:styleId="aa">
    <w:name w:val="Title"/>
    <w:link w:val="ab"/>
    <w:uiPriority w:val="1"/>
    <w:qFormat/>
    <w:rsid w:val="001C7A0F"/>
    <w:pPr>
      <w:spacing w:after="360"/>
      <w:contextualSpacing/>
    </w:pPr>
    <w:rPr>
      <w:rFonts w:ascii="Garamond" w:eastAsia="MS PGothic" w:hAnsi="Garamond" w:cs="Arial"/>
      <w:spacing w:val="-10"/>
      <w:kern w:val="28"/>
      <w:sz w:val="84"/>
      <w:szCs w:val="120"/>
      <w:lang w:eastAsia="en-US"/>
    </w:rPr>
  </w:style>
  <w:style w:type="character" w:customStyle="1" w:styleId="ab">
    <w:name w:val="Заголовок Знак"/>
    <w:link w:val="aa"/>
    <w:uiPriority w:val="1"/>
    <w:rsid w:val="001C7A0F"/>
    <w:rPr>
      <w:rFonts w:ascii="Garamond" w:eastAsia="MS PGothic" w:hAnsi="Garamond" w:cs="Arial"/>
      <w:spacing w:val="-10"/>
      <w:kern w:val="28"/>
      <w:sz w:val="84"/>
      <w:szCs w:val="120"/>
    </w:rPr>
  </w:style>
  <w:style w:type="table" w:styleId="ac">
    <w:name w:val="Table Grid"/>
    <w:basedOn w:val="a1"/>
    <w:uiPriority w:val="39"/>
    <w:rsid w:val="007D2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unhideWhenUsed/>
    <w:rsid w:val="007D2F22"/>
    <w:rPr>
      <w:sz w:val="22"/>
      <w:szCs w:val="22"/>
      <w:lang w:eastAsia="en-US"/>
    </w:rPr>
  </w:style>
  <w:style w:type="paragraph" w:styleId="ae">
    <w:name w:val="TOC Heading"/>
    <w:next w:val="a"/>
    <w:uiPriority w:val="39"/>
    <w:unhideWhenUsed/>
    <w:qFormat/>
    <w:rsid w:val="004341E4"/>
    <w:pPr>
      <w:spacing w:after="160" w:line="259" w:lineRule="auto"/>
    </w:pPr>
    <w:rPr>
      <w:rFonts w:ascii="Garamond" w:hAnsi="Garamond"/>
      <w:sz w:val="56"/>
      <w:szCs w:val="22"/>
      <w:lang w:eastAsia="en-US"/>
    </w:rPr>
  </w:style>
  <w:style w:type="paragraph" w:styleId="12">
    <w:name w:val="toc 1"/>
    <w:basedOn w:val="a"/>
    <w:next w:val="a"/>
    <w:link w:val="13"/>
    <w:autoRedefine/>
    <w:uiPriority w:val="39"/>
    <w:unhideWhenUsed/>
    <w:rsid w:val="00CD2A2F"/>
    <w:pPr>
      <w:tabs>
        <w:tab w:val="right" w:leader="dot" w:pos="5030"/>
      </w:tabs>
      <w:spacing w:after="100"/>
    </w:pPr>
    <w:rPr>
      <w:rFonts w:ascii="Garamond" w:hAnsi="Garamond"/>
      <w:noProof/>
      <w:spacing w:val="15"/>
      <w:sz w:val="28"/>
      <w:szCs w:val="28"/>
    </w:rPr>
  </w:style>
  <w:style w:type="paragraph" w:styleId="af">
    <w:name w:val="Subtitle"/>
    <w:link w:val="af0"/>
    <w:uiPriority w:val="2"/>
    <w:qFormat/>
    <w:rsid w:val="00BB7F9C"/>
    <w:pPr>
      <w:numPr>
        <w:ilvl w:val="1"/>
      </w:numPr>
      <w:spacing w:after="160" w:line="259" w:lineRule="auto"/>
      <w:jc w:val="right"/>
    </w:pPr>
    <w:rPr>
      <w:rFonts w:ascii="Garamond" w:eastAsia="HGGothicM" w:hAnsi="Garamond"/>
      <w:spacing w:val="15"/>
      <w:sz w:val="24"/>
      <w:szCs w:val="22"/>
      <w:lang w:eastAsia="en-US"/>
    </w:rPr>
  </w:style>
  <w:style w:type="character" w:customStyle="1" w:styleId="af0">
    <w:name w:val="Подзаголовок Знак"/>
    <w:link w:val="af"/>
    <w:uiPriority w:val="2"/>
    <w:rsid w:val="00576B01"/>
    <w:rPr>
      <w:rFonts w:ascii="Garamond" w:eastAsia="HGGothicM" w:hAnsi="Garamond"/>
      <w:spacing w:val="15"/>
      <w:sz w:val="24"/>
    </w:rPr>
  </w:style>
  <w:style w:type="character" w:styleId="af1">
    <w:name w:val="Subtle Emphasis"/>
    <w:uiPriority w:val="19"/>
    <w:rsid w:val="008E765B"/>
    <w:rPr>
      <w:i/>
      <w:iCs/>
      <w:color w:val="404040"/>
    </w:rPr>
  </w:style>
  <w:style w:type="paragraph" w:customStyle="1" w:styleId="af2">
    <w:name w:val="Автор"/>
    <w:basedOn w:val="af"/>
    <w:next w:val="a"/>
    <w:uiPriority w:val="4"/>
    <w:qFormat/>
    <w:rsid w:val="00F2438A"/>
    <w:pPr>
      <w:spacing w:after="80" w:line="240" w:lineRule="auto"/>
      <w:jc w:val="center"/>
    </w:pPr>
  </w:style>
  <w:style w:type="character" w:customStyle="1" w:styleId="14">
    <w:name w:val="Автор 1"/>
    <w:uiPriority w:val="6"/>
    <w:qFormat/>
    <w:rsid w:val="00C91351"/>
    <w:rPr>
      <w:rFonts w:ascii="Garamond" w:hAnsi="Garamond"/>
      <w:sz w:val="24"/>
    </w:rPr>
  </w:style>
  <w:style w:type="paragraph" w:styleId="22">
    <w:name w:val="toc 2"/>
    <w:next w:val="a"/>
    <w:link w:val="23"/>
    <w:uiPriority w:val="39"/>
    <w:unhideWhenUsed/>
    <w:rsid w:val="00574218"/>
    <w:pPr>
      <w:spacing w:after="100" w:line="259" w:lineRule="auto"/>
      <w:ind w:left="220"/>
    </w:pPr>
    <w:rPr>
      <w:rFonts w:ascii="Garamond" w:eastAsia="HGGothicM" w:hAnsi="Garamond" w:cs="Times New Roman"/>
      <w:spacing w:val="15"/>
      <w:sz w:val="22"/>
      <w:szCs w:val="22"/>
      <w:lang w:eastAsia="en-US"/>
    </w:rPr>
  </w:style>
  <w:style w:type="paragraph" w:styleId="32">
    <w:name w:val="toc 3"/>
    <w:basedOn w:val="a"/>
    <w:next w:val="a"/>
    <w:uiPriority w:val="39"/>
    <w:unhideWhenUsed/>
    <w:rsid w:val="00574218"/>
    <w:pPr>
      <w:spacing w:after="100"/>
      <w:ind w:left="440"/>
    </w:pPr>
    <w:rPr>
      <w:rFonts w:ascii="Garamond" w:eastAsia="HGGothicM" w:hAnsi="Garamond" w:cs="Times New Roman"/>
      <w:spacing w:val="15"/>
      <w:sz w:val="24"/>
    </w:rPr>
  </w:style>
  <w:style w:type="paragraph" w:customStyle="1" w:styleId="15">
    <w:name w:val="Текст 1"/>
    <w:link w:val="16"/>
    <w:uiPriority w:val="7"/>
    <w:qFormat/>
    <w:rsid w:val="004341E4"/>
    <w:pPr>
      <w:spacing w:after="120"/>
      <w:jc w:val="center"/>
    </w:pPr>
    <w:rPr>
      <w:rFonts w:ascii="Garamond" w:hAnsi="Garamond"/>
      <w:sz w:val="22"/>
      <w:szCs w:val="22"/>
      <w:lang w:eastAsia="en-US"/>
    </w:rPr>
  </w:style>
  <w:style w:type="character" w:customStyle="1" w:styleId="13">
    <w:name w:val="Оглавление 1 Знак"/>
    <w:link w:val="12"/>
    <w:uiPriority w:val="39"/>
    <w:rsid w:val="00CD2A2F"/>
    <w:rPr>
      <w:rFonts w:ascii="Garamond" w:hAnsi="Garamond"/>
      <w:noProof/>
      <w:spacing w:val="15"/>
      <w:sz w:val="28"/>
      <w:szCs w:val="28"/>
      <w:lang w:eastAsia="en-US"/>
    </w:rPr>
  </w:style>
  <w:style w:type="character" w:customStyle="1" w:styleId="23">
    <w:name w:val="Оглавление 2 Знак"/>
    <w:link w:val="22"/>
    <w:uiPriority w:val="39"/>
    <w:rsid w:val="00574218"/>
    <w:rPr>
      <w:rFonts w:ascii="Garamond" w:eastAsia="HGGothicM" w:hAnsi="Garamond" w:cs="Times New Roman"/>
      <w:spacing w:val="15"/>
    </w:rPr>
  </w:style>
  <w:style w:type="paragraph" w:customStyle="1" w:styleId="11">
    <w:name w:val="Название 1"/>
    <w:next w:val="15"/>
    <w:link w:val="17"/>
    <w:uiPriority w:val="5"/>
    <w:qFormat/>
    <w:rsid w:val="00DF135B"/>
    <w:pPr>
      <w:pageBreakBefore/>
      <w:spacing w:after="360" w:line="259" w:lineRule="auto"/>
    </w:pPr>
    <w:rPr>
      <w:rFonts w:ascii="Garamond" w:hAnsi="Garamond"/>
      <w:color w:val="B55374"/>
      <w:sz w:val="56"/>
      <w:szCs w:val="22"/>
      <w:lang w:eastAsia="en-US"/>
    </w:rPr>
  </w:style>
  <w:style w:type="character" w:customStyle="1" w:styleId="16">
    <w:name w:val="Текст 1 (знак)"/>
    <w:link w:val="15"/>
    <w:uiPriority w:val="7"/>
    <w:rsid w:val="00576B01"/>
    <w:rPr>
      <w:rFonts w:ascii="Garamond" w:hAnsi="Garamond"/>
    </w:rPr>
  </w:style>
  <w:style w:type="character" w:customStyle="1" w:styleId="17">
    <w:name w:val="Название 1 (знак)"/>
    <w:link w:val="11"/>
    <w:uiPriority w:val="5"/>
    <w:rsid w:val="00576B01"/>
    <w:rPr>
      <w:rFonts w:ascii="Garamond" w:hAnsi="Garamond"/>
      <w:color w:val="B55374"/>
      <w:sz w:val="56"/>
    </w:rPr>
  </w:style>
  <w:style w:type="paragraph" w:customStyle="1" w:styleId="21">
    <w:name w:val="Название 2"/>
    <w:next w:val="24"/>
    <w:link w:val="25"/>
    <w:uiPriority w:val="8"/>
    <w:qFormat/>
    <w:rsid w:val="00DF135B"/>
    <w:pPr>
      <w:pageBreakBefore/>
      <w:spacing w:after="960" w:line="259" w:lineRule="auto"/>
      <w:jc w:val="right"/>
    </w:pPr>
    <w:rPr>
      <w:sz w:val="56"/>
      <w:szCs w:val="22"/>
      <w:lang w:eastAsia="en-US"/>
    </w:rPr>
  </w:style>
  <w:style w:type="paragraph" w:customStyle="1" w:styleId="24">
    <w:name w:val="Текст 2"/>
    <w:link w:val="26"/>
    <w:uiPriority w:val="10"/>
    <w:qFormat/>
    <w:rsid w:val="00DF135B"/>
    <w:pPr>
      <w:spacing w:after="360" w:line="360" w:lineRule="auto"/>
      <w:jc w:val="right"/>
    </w:pPr>
    <w:rPr>
      <w:sz w:val="22"/>
      <w:szCs w:val="22"/>
      <w:lang w:eastAsia="en-US"/>
    </w:rPr>
  </w:style>
  <w:style w:type="character" w:customStyle="1" w:styleId="27">
    <w:name w:val="Автор 2"/>
    <w:uiPriority w:val="9"/>
    <w:qFormat/>
    <w:rsid w:val="00DF135B"/>
    <w:rPr>
      <w:sz w:val="22"/>
    </w:rPr>
  </w:style>
  <w:style w:type="character" w:customStyle="1" w:styleId="26">
    <w:name w:val="Текст 2 (знак)"/>
    <w:basedOn w:val="a0"/>
    <w:link w:val="24"/>
    <w:uiPriority w:val="10"/>
    <w:rsid w:val="00576B01"/>
  </w:style>
  <w:style w:type="character" w:customStyle="1" w:styleId="25">
    <w:name w:val="Название 2 (знак)"/>
    <w:link w:val="21"/>
    <w:uiPriority w:val="8"/>
    <w:rsid w:val="00576B01"/>
    <w:rPr>
      <w:sz w:val="56"/>
    </w:rPr>
  </w:style>
  <w:style w:type="paragraph" w:customStyle="1" w:styleId="33">
    <w:name w:val="Текст 3"/>
    <w:uiPriority w:val="12"/>
    <w:qFormat/>
    <w:rsid w:val="000068EE"/>
    <w:pPr>
      <w:spacing w:after="160" w:line="480" w:lineRule="auto"/>
      <w:ind w:left="720"/>
    </w:pPr>
    <w:rPr>
      <w:color w:val="CC3300"/>
      <w:sz w:val="24"/>
      <w:szCs w:val="22"/>
      <w:lang w:eastAsia="en-US"/>
    </w:rPr>
  </w:style>
  <w:style w:type="paragraph" w:customStyle="1" w:styleId="31">
    <w:name w:val="Название 3"/>
    <w:uiPriority w:val="11"/>
    <w:qFormat/>
    <w:rsid w:val="00BF025F"/>
    <w:pPr>
      <w:pageBreakBefore/>
      <w:spacing w:after="600"/>
    </w:pPr>
    <w:rPr>
      <w:rFonts w:ascii="Garamond" w:hAnsi="Garamond"/>
      <w:color w:val="CC3300"/>
      <w:sz w:val="96"/>
      <w:szCs w:val="22"/>
      <w:lang w:eastAsia="en-US"/>
    </w:rPr>
  </w:style>
  <w:style w:type="paragraph" w:customStyle="1" w:styleId="41">
    <w:name w:val="Название 4"/>
    <w:next w:val="a"/>
    <w:uiPriority w:val="13"/>
    <w:qFormat/>
    <w:rsid w:val="00AD714C"/>
    <w:pPr>
      <w:pageBreakBefore/>
      <w:spacing w:after="600" w:line="259" w:lineRule="auto"/>
    </w:pPr>
    <w:rPr>
      <w:color w:val="000000"/>
      <w:sz w:val="56"/>
      <w:szCs w:val="22"/>
      <w:lang w:eastAsia="en-US"/>
    </w:rPr>
  </w:style>
  <w:style w:type="paragraph" w:customStyle="1" w:styleId="af3">
    <w:name w:val="Биография"/>
    <w:uiPriority w:val="14"/>
    <w:qFormat/>
    <w:rsid w:val="00015741"/>
    <w:pPr>
      <w:spacing w:line="360" w:lineRule="auto"/>
      <w:jc w:val="right"/>
    </w:pPr>
    <w:rPr>
      <w:rFonts w:ascii="Garamond" w:eastAsia="HGGothicM" w:hAnsi="Garamond"/>
      <w:spacing w:val="15"/>
      <w:sz w:val="24"/>
      <w:szCs w:val="22"/>
      <w:lang w:eastAsia="en-US"/>
    </w:rPr>
  </w:style>
  <w:style w:type="paragraph" w:styleId="af4">
    <w:name w:val="List Paragraph"/>
    <w:basedOn w:val="a"/>
    <w:uiPriority w:val="34"/>
    <w:rsid w:val="00576B01"/>
    <w:pPr>
      <w:ind w:left="720"/>
      <w:contextualSpacing/>
    </w:pPr>
  </w:style>
  <w:style w:type="character" w:customStyle="1" w:styleId="34">
    <w:name w:val="Автор стихотворения 3"/>
    <w:uiPriority w:val="1"/>
    <w:qFormat/>
    <w:rsid w:val="00576B01"/>
    <w:rPr>
      <w:rFonts w:ascii="Garamond" w:hAnsi="Garamond"/>
      <w:sz w:val="28"/>
    </w:rPr>
  </w:style>
  <w:style w:type="character" w:customStyle="1" w:styleId="30">
    <w:name w:val="Заголовок 3 Знак"/>
    <w:link w:val="3"/>
    <w:uiPriority w:val="18"/>
    <w:rsid w:val="009C63F2"/>
    <w:rPr>
      <w:rFonts w:ascii="Garamond" w:hAnsi="Garamond"/>
      <w:color w:val="B55374"/>
      <w:sz w:val="56"/>
    </w:rPr>
  </w:style>
  <w:style w:type="character" w:customStyle="1" w:styleId="40">
    <w:name w:val="Заголовок 4 Знак"/>
    <w:link w:val="4"/>
    <w:uiPriority w:val="18"/>
    <w:rsid w:val="009C63F2"/>
    <w:rPr>
      <w:sz w:val="56"/>
    </w:rPr>
  </w:style>
  <w:style w:type="character" w:customStyle="1" w:styleId="50">
    <w:name w:val="Заголовок 5 Знак"/>
    <w:link w:val="5"/>
    <w:uiPriority w:val="18"/>
    <w:rsid w:val="009C63F2"/>
    <w:rPr>
      <w:rFonts w:ascii="Garamond" w:hAnsi="Garamond"/>
      <w:color w:val="CC3300"/>
    </w:rPr>
  </w:style>
  <w:style w:type="character" w:customStyle="1" w:styleId="20">
    <w:name w:val="Заголовок 2 Знак"/>
    <w:link w:val="2"/>
    <w:uiPriority w:val="18"/>
    <w:rsid w:val="009C63F2"/>
    <w:rPr>
      <w:rFonts w:eastAsia="MS PGothic" w:cs="Arial"/>
      <w:sz w:val="56"/>
      <w:szCs w:val="26"/>
    </w:rPr>
  </w:style>
  <w:style w:type="character" w:styleId="af5">
    <w:name w:val="FollowedHyperlink"/>
    <w:uiPriority w:val="99"/>
    <w:semiHidden/>
    <w:unhideWhenUsed/>
    <w:rsid w:val="00017531"/>
    <w:rPr>
      <w:color w:val="7F6F6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4A0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https://image.freepik.com/free-vector/vector-illustration-of-kid-writing_29937-1479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90;&#1072;&#1083;&#1100;&#1103;\AppData\Roaming\Microsoft\Templates\&#1050;&#1085;&#1080;&#1075;&#1072;%20&#1089;&#1090;&#1080;&#1093;&#1086;&#1074;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Книга стихов.dotx</Template>
  <TotalTime>0</TotalTime>
  <Pages>13</Pages>
  <Words>991</Words>
  <Characters>5653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2021-02-24T14:00:00Z</dcterms:created>
  <dcterms:modified xsi:type="dcterms:W3CDTF">2021-02-24T15:29:00Z</dcterms:modified>
</cp:coreProperties>
</file>